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1064" w:rsidRPr="0007498D" w:rsidRDefault="00957BD2" w:rsidP="00DD0F8D">
      <w:pPr>
        <w:spacing w:beforeLines="50" w:before="180"/>
        <w:jc w:val="center"/>
        <w:rPr>
          <w:rFonts w:ascii="HG丸ｺﾞｼｯｸM-PRO" w:eastAsia="HG丸ｺﾞｼｯｸM-PRO" w:hAnsiTheme="minorEastAsia"/>
          <w:b/>
          <w:sz w:val="30"/>
          <w:szCs w:val="30"/>
        </w:rPr>
      </w:pPr>
      <w:r>
        <w:rPr>
          <w:rFonts w:ascii="HG丸ｺﾞｼｯｸM-PRO" w:eastAsia="HG丸ｺﾞｼｯｸM-PRO" w:hAnsiTheme="minorEastAsia"/>
          <w:b/>
          <w:noProof/>
          <w:sz w:val="30"/>
          <w:szCs w:val="30"/>
        </w:rPr>
        <w:pict>
          <v:shapetype id="_x0000_t202" coordsize="21600,21600" o:spt="202" path="m,l,21600r21600,l21600,xe">
            <v:stroke joinstyle="miter"/>
            <v:path gradientshapeok="t" o:connecttype="rect"/>
          </v:shapetype>
          <v:shape id="_x0000_s1031" type="#_x0000_t202" style="position:absolute;left:0;text-align:left;margin-left:-19.3pt;margin-top:-17.5pt;width:504.6pt;height:747.6pt;z-index:-251656192" filled="f">
            <v:textbox style="mso-next-textbox:#_x0000_s1031" inset="5.85pt,.7pt,5.85pt,.7pt">
              <w:txbxContent>
                <w:p w:rsidR="00CC6544" w:rsidRDefault="00CC6544"/>
              </w:txbxContent>
            </v:textbox>
          </v:shape>
        </w:pict>
      </w:r>
      <w:r w:rsidR="009B204C" w:rsidRPr="009B204C">
        <w:rPr>
          <w:rFonts w:ascii="HG丸ｺﾞｼｯｸM-PRO" w:eastAsia="HG丸ｺﾞｼｯｸM-PRO" w:hAnsiTheme="minorEastAsia" w:hint="eastAsia"/>
          <w:b/>
          <w:sz w:val="30"/>
          <w:szCs w:val="30"/>
        </w:rPr>
        <w:t>社会福祉振興助成事業における主な遵守事項について</w:t>
      </w:r>
    </w:p>
    <w:p w:rsidR="000C07E3" w:rsidRDefault="000C07E3" w:rsidP="00761064">
      <w:pPr>
        <w:rPr>
          <w:rFonts w:ascii="HG丸ｺﾞｼｯｸM-PRO" w:eastAsia="HG丸ｺﾞｼｯｸM-PRO" w:hAnsiTheme="minorEastAsia"/>
          <w:sz w:val="22"/>
        </w:rPr>
      </w:pPr>
    </w:p>
    <w:p w:rsidR="00761064" w:rsidRPr="00761064" w:rsidRDefault="00957BD2" w:rsidP="00761064">
      <w:pPr>
        <w:rPr>
          <w:rFonts w:ascii="HG丸ｺﾞｼｯｸM-PRO" w:eastAsia="HG丸ｺﾞｼｯｸM-PRO" w:hAnsiTheme="minorEastAsia"/>
          <w:sz w:val="22"/>
        </w:rPr>
      </w:pPr>
      <w:r>
        <w:rPr>
          <w:rFonts w:ascii="HG丸ｺﾞｼｯｸM-PRO" w:eastAsia="HG丸ｺﾞｼｯｸM-PRO" w:hAnsiTheme="minorEastAsia"/>
          <w:noProof/>
          <w:sz w:val="22"/>
        </w:rPr>
        <w:pict>
          <v:roundrect id="_x0000_s1028" style="position:absolute;left:0;text-align:left;margin-left:4.7pt;margin-top:13.1pt;width:459pt;height:119.4pt;z-index:251658240" arcsize="2882f" filled="f">
            <v:stroke dashstyle="1 1" endcap="round"/>
            <v:textbox inset="5.85pt,.7pt,5.85pt,.7pt"/>
          </v:roundrect>
        </w:pict>
      </w:r>
    </w:p>
    <w:p w:rsidR="00D67311" w:rsidRDefault="009B204C" w:rsidP="006738F2">
      <w:pPr>
        <w:spacing w:line="300" w:lineRule="exact"/>
        <w:ind w:leftChars="67" w:left="141" w:rightChars="66" w:right="139" w:firstLineChars="100" w:firstLine="180"/>
        <w:rPr>
          <w:rFonts w:ascii="HG丸ｺﾞｼｯｸM-PRO" w:eastAsia="HG丸ｺﾞｼｯｸM-PRO" w:hAnsiTheme="minorEastAsia"/>
          <w:sz w:val="18"/>
          <w:szCs w:val="18"/>
        </w:rPr>
      </w:pPr>
      <w:r w:rsidRPr="009B204C">
        <w:rPr>
          <w:rFonts w:ascii="HG丸ｺﾞｼｯｸM-PRO" w:eastAsia="HG丸ｺﾞｼｯｸM-PRO" w:hAnsiTheme="minorEastAsia" w:hint="eastAsia"/>
          <w:sz w:val="18"/>
          <w:szCs w:val="18"/>
        </w:rPr>
        <w:t>社会福祉振興助成事業のご利用に当たっては、独立行政法人福祉医療機構助成要綱（以下「助成要綱」という。）、社会福祉振興助成事業事務取扱要領（以下「事務取扱要領」という。）並びに補助金等に係る予算の執行の適正化に関する法律（以下「補助金適正化法」という。）などで定める事項を遵守していただく必要があります</w:t>
      </w:r>
      <w:r w:rsidRPr="009B204C">
        <w:rPr>
          <w:rFonts w:ascii="HG丸ｺﾞｼｯｸM-PRO" w:eastAsia="HG丸ｺﾞｼｯｸM-PRO" w:hAnsiTheme="minorEastAsia" w:hint="eastAsia"/>
          <w:sz w:val="18"/>
          <w:szCs w:val="18"/>
          <w:vertAlign w:val="superscript"/>
        </w:rPr>
        <w:t>※</w:t>
      </w:r>
      <w:r w:rsidRPr="009B204C">
        <w:rPr>
          <w:rFonts w:ascii="HG丸ｺﾞｼｯｸM-PRO" w:eastAsia="HG丸ｺﾞｼｯｸM-PRO" w:hAnsiTheme="minorEastAsia" w:hint="eastAsia"/>
          <w:sz w:val="18"/>
          <w:szCs w:val="18"/>
        </w:rPr>
        <w:t>。</w:t>
      </w:r>
    </w:p>
    <w:p w:rsidR="00D67311" w:rsidRDefault="009B204C" w:rsidP="006738F2">
      <w:pPr>
        <w:spacing w:line="300" w:lineRule="exact"/>
        <w:ind w:leftChars="67" w:left="141" w:rightChars="66" w:right="139" w:firstLineChars="100" w:firstLine="180"/>
        <w:rPr>
          <w:rFonts w:ascii="HG丸ｺﾞｼｯｸM-PRO" w:eastAsia="HG丸ｺﾞｼｯｸM-PRO" w:hAnsiTheme="minorEastAsia"/>
          <w:sz w:val="18"/>
          <w:szCs w:val="18"/>
        </w:rPr>
      </w:pPr>
      <w:r w:rsidRPr="009B204C">
        <w:rPr>
          <w:rFonts w:ascii="HG丸ｺﾞｼｯｸM-PRO" w:eastAsia="HG丸ｺﾞｼｯｸM-PRO" w:hAnsiTheme="minorEastAsia" w:hint="eastAsia"/>
          <w:sz w:val="18"/>
          <w:szCs w:val="18"/>
        </w:rPr>
        <w:t>本書は、これらの遵守していただく事項のうち、特に重要なものを整理したものです。</w:t>
      </w:r>
    </w:p>
    <w:p w:rsidR="00D67311" w:rsidRDefault="009B204C" w:rsidP="006738F2">
      <w:pPr>
        <w:spacing w:line="300" w:lineRule="exact"/>
        <w:ind w:leftChars="67" w:left="141" w:rightChars="66" w:right="139" w:firstLineChars="100" w:firstLine="180"/>
        <w:rPr>
          <w:rFonts w:ascii="HG丸ｺﾞｼｯｸM-PRO" w:eastAsia="HG丸ｺﾞｼｯｸM-PRO" w:hAnsiTheme="minorEastAsia"/>
          <w:sz w:val="18"/>
          <w:szCs w:val="18"/>
          <w:u w:val="wave"/>
        </w:rPr>
      </w:pPr>
      <w:r w:rsidRPr="009B204C">
        <w:rPr>
          <w:rFonts w:ascii="HG丸ｺﾞｼｯｸM-PRO" w:eastAsia="HG丸ｺﾞｼｯｸM-PRO" w:hAnsiTheme="minorEastAsia" w:hint="eastAsia"/>
          <w:sz w:val="18"/>
          <w:szCs w:val="18"/>
          <w:u w:val="wave"/>
        </w:rPr>
        <w:t>本書の内容を確認していただき、末尾に</w:t>
      </w:r>
      <w:r w:rsidR="006A6D5E">
        <w:rPr>
          <w:rFonts w:ascii="HG丸ｺﾞｼｯｸM-PRO" w:eastAsia="HG丸ｺﾞｼｯｸM-PRO" w:hAnsiTheme="minorEastAsia" w:hint="eastAsia"/>
          <w:sz w:val="18"/>
          <w:szCs w:val="18"/>
          <w:u w:val="wave"/>
        </w:rPr>
        <w:t>団体の代表者</w:t>
      </w:r>
      <w:r w:rsidRPr="009B204C">
        <w:rPr>
          <w:rFonts w:ascii="HG丸ｺﾞｼｯｸM-PRO" w:eastAsia="HG丸ｺﾞｼｯｸM-PRO" w:hAnsiTheme="minorEastAsia" w:hint="eastAsia"/>
          <w:sz w:val="18"/>
          <w:szCs w:val="18"/>
          <w:u w:val="wave"/>
        </w:rPr>
        <w:t>が署名・捺印のうえ、本書を助成金申請書とあわせて提出してください。</w:t>
      </w:r>
    </w:p>
    <w:p w:rsidR="00D67311" w:rsidRDefault="009B204C" w:rsidP="006738F2">
      <w:pPr>
        <w:spacing w:line="300" w:lineRule="exact"/>
        <w:ind w:leftChars="200" w:left="600" w:hanging="180"/>
        <w:rPr>
          <w:rFonts w:ascii="HG丸ｺﾞｼｯｸM-PRO" w:eastAsia="HG丸ｺﾞｼｯｸM-PRO" w:hAnsiTheme="minorEastAsia"/>
          <w:sz w:val="18"/>
          <w:szCs w:val="18"/>
        </w:rPr>
      </w:pPr>
      <w:r w:rsidRPr="009B204C">
        <w:rPr>
          <w:rFonts w:ascii="HG丸ｺﾞｼｯｸM-PRO" w:eastAsia="HG丸ｺﾞｼｯｸM-PRO" w:hAnsiTheme="minorEastAsia" w:hint="eastAsia"/>
          <w:sz w:val="18"/>
          <w:szCs w:val="18"/>
        </w:rPr>
        <w:t>※　同封</w:t>
      </w:r>
      <w:r>
        <w:rPr>
          <w:rFonts w:ascii="HG丸ｺﾞｼｯｸM-PRO" w:eastAsia="HG丸ｺﾞｼｯｸM-PRO" w:hAnsiTheme="minorEastAsia" w:hint="eastAsia"/>
          <w:sz w:val="18"/>
          <w:szCs w:val="18"/>
        </w:rPr>
        <w:t>の</w:t>
      </w:r>
      <w:r w:rsidRPr="009B204C">
        <w:rPr>
          <w:rFonts w:ascii="HG丸ｺﾞｼｯｸM-PRO" w:eastAsia="HG丸ｺﾞｼｯｸM-PRO" w:hAnsiTheme="minorEastAsia" w:hint="eastAsia"/>
          <w:sz w:val="18"/>
          <w:szCs w:val="18"/>
        </w:rPr>
        <w:t>「社会福祉振興助成事業の</w:t>
      </w:r>
      <w:r>
        <w:rPr>
          <w:rFonts w:ascii="HG丸ｺﾞｼｯｸM-PRO" w:eastAsia="HG丸ｺﾞｼｯｸM-PRO" w:hAnsiTheme="minorEastAsia" w:hint="eastAsia"/>
          <w:sz w:val="18"/>
          <w:szCs w:val="18"/>
        </w:rPr>
        <w:t>事務の</w:t>
      </w:r>
      <w:r w:rsidRPr="009B204C">
        <w:rPr>
          <w:rFonts w:ascii="HG丸ｺﾞｼｯｸM-PRO" w:eastAsia="HG丸ｺﾞｼｯｸM-PRO" w:hAnsiTheme="minorEastAsia" w:hint="eastAsia"/>
          <w:sz w:val="18"/>
          <w:szCs w:val="18"/>
        </w:rPr>
        <w:t>手引き」の巻末にある「関係規程</w:t>
      </w:r>
      <w:r>
        <w:rPr>
          <w:rFonts w:ascii="HG丸ｺﾞｼｯｸM-PRO" w:eastAsia="HG丸ｺﾞｼｯｸM-PRO" w:hAnsiTheme="minorEastAsia" w:hint="eastAsia"/>
          <w:sz w:val="18"/>
          <w:szCs w:val="18"/>
        </w:rPr>
        <w:t>等」</w:t>
      </w:r>
      <w:r w:rsidRPr="009B204C">
        <w:rPr>
          <w:rFonts w:ascii="HG丸ｺﾞｼｯｸM-PRO" w:eastAsia="HG丸ｺﾞｼｯｸM-PRO" w:hAnsiTheme="minorEastAsia" w:hint="eastAsia"/>
          <w:sz w:val="18"/>
          <w:szCs w:val="18"/>
        </w:rPr>
        <w:t>を必ずご一読ください。</w:t>
      </w:r>
    </w:p>
    <w:p w:rsidR="00EA4538" w:rsidRDefault="00EA4538" w:rsidP="00761064">
      <w:pPr>
        <w:rPr>
          <w:rFonts w:ascii="HG丸ｺﾞｼｯｸM-PRO" w:eastAsia="HG丸ｺﾞｼｯｸM-PRO" w:hAnsiTheme="minorEastAsia"/>
          <w:sz w:val="22"/>
        </w:rPr>
      </w:pPr>
    </w:p>
    <w:p w:rsidR="000C07E3" w:rsidRDefault="000C07E3" w:rsidP="00761064">
      <w:pPr>
        <w:rPr>
          <w:rFonts w:ascii="HG丸ｺﾞｼｯｸM-PRO" w:eastAsia="HG丸ｺﾞｼｯｸM-PRO" w:hAnsiTheme="minorEastAsia"/>
          <w:sz w:val="22"/>
        </w:rPr>
      </w:pPr>
    </w:p>
    <w:p w:rsidR="00D67311" w:rsidRDefault="000C07E3">
      <w:pPr>
        <w:rPr>
          <w:rFonts w:ascii="HG丸ｺﾞｼｯｸM-PRO" w:eastAsia="HG丸ｺﾞｼｯｸM-PRO" w:hAnsiTheme="minorEastAsia"/>
          <w:b/>
          <w:sz w:val="22"/>
        </w:rPr>
      </w:pP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b/>
          <w:sz w:val="22"/>
          <w:bdr w:val="single" w:sz="4" w:space="0" w:color="auto"/>
          <w:shd w:val="pct15" w:color="auto" w:fill="FFFFFF"/>
        </w:rPr>
        <w:t>助成対象事業の実施期間</w:t>
      </w: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sz w:val="16"/>
          <w:szCs w:val="16"/>
        </w:rPr>
        <w:t xml:space="preserve">　（助成要綱第</w:t>
      </w:r>
      <w:r w:rsidR="009B204C" w:rsidRPr="009B204C">
        <w:rPr>
          <w:rFonts w:ascii="HG丸ｺﾞｼｯｸM-PRO" w:eastAsia="HG丸ｺﾞｼｯｸM-PRO" w:hAnsiTheme="minorEastAsia"/>
          <w:sz w:val="16"/>
          <w:szCs w:val="16"/>
        </w:rPr>
        <w:t>7条</w:t>
      </w:r>
      <w:r w:rsidR="009B204C" w:rsidRPr="009B204C">
        <w:rPr>
          <w:rFonts w:ascii="HG丸ｺﾞｼｯｸM-PRO" w:eastAsia="HG丸ｺﾞｼｯｸM-PRO" w:hAnsiTheme="minorEastAsia" w:hint="eastAsia"/>
          <w:sz w:val="16"/>
          <w:szCs w:val="16"/>
        </w:rPr>
        <w:t>）</w:t>
      </w:r>
    </w:p>
    <w:p w:rsidR="00D67311" w:rsidRDefault="009B204C" w:rsidP="006738F2">
      <w:pPr>
        <w:spacing w:line="300" w:lineRule="exact"/>
        <w:ind w:left="200" w:hangingChars="100" w:hanging="200"/>
        <w:rPr>
          <w:rFonts w:ascii="HG丸ｺﾞｼｯｸM-PRO" w:eastAsia="HG丸ｺﾞｼｯｸM-PRO" w:hAnsiTheme="minorEastAsia"/>
          <w:b/>
          <w:sz w:val="20"/>
          <w:szCs w:val="20"/>
        </w:rPr>
      </w:pPr>
      <w:r w:rsidRPr="009B204C">
        <w:rPr>
          <w:rFonts w:ascii="HG丸ｺﾞｼｯｸM-PRO" w:eastAsia="HG丸ｺﾞｼｯｸM-PRO" w:hAnsiTheme="minorEastAsia" w:hint="eastAsia"/>
          <w:sz w:val="20"/>
          <w:szCs w:val="20"/>
        </w:rPr>
        <w:t>１　この助成金を受けて行う事業（以下「助成事業」という。）は、当該事業年度内に終了する必要があります。また、助成事業に係る経費の支払いもこの期間内に終了する必要があります。</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663B17" w:rsidRPr="00DE003C" w:rsidRDefault="000C07E3" w:rsidP="00663B17">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663B17" w:rsidRPr="002B1001">
        <w:rPr>
          <w:rFonts w:ascii="HG丸ｺﾞｼｯｸM-PRO" w:eastAsia="HG丸ｺﾞｼｯｸM-PRO" w:hAnsiTheme="minorEastAsia" w:hint="eastAsia"/>
          <w:b/>
          <w:sz w:val="22"/>
          <w:bdr w:val="single" w:sz="4" w:space="0" w:color="auto"/>
          <w:shd w:val="pct15" w:color="auto" w:fill="FFFFFF"/>
        </w:rPr>
        <w:t>助成の条件</w:t>
      </w:r>
      <w:r>
        <w:rPr>
          <w:rFonts w:ascii="HG丸ｺﾞｼｯｸM-PRO" w:eastAsia="HG丸ｺﾞｼｯｸM-PRO" w:hAnsiTheme="minorEastAsia" w:hint="eastAsia"/>
          <w:b/>
          <w:sz w:val="22"/>
          <w:bdr w:val="single" w:sz="4" w:space="0" w:color="auto"/>
          <w:shd w:val="pct15" w:color="auto" w:fill="FFFFFF"/>
        </w:rPr>
        <w:t xml:space="preserve"> </w:t>
      </w:r>
      <w:r w:rsidR="00663B17" w:rsidRPr="00F00B34">
        <w:rPr>
          <w:rFonts w:ascii="HG丸ｺﾞｼｯｸM-PRO" w:eastAsia="HG丸ｺﾞｼｯｸM-PRO" w:hAnsiTheme="minorEastAsia" w:hint="eastAsia"/>
          <w:sz w:val="16"/>
          <w:szCs w:val="16"/>
        </w:rPr>
        <w:t xml:space="preserve">　（助成要綱第10条）</w:t>
      </w:r>
    </w:p>
    <w:p w:rsidR="00D67311" w:rsidRDefault="00663B17">
      <w:pPr>
        <w:spacing w:line="300" w:lineRule="exact"/>
        <w:ind w:left="200" w:hangingChars="100" w:hanging="200"/>
        <w:rPr>
          <w:rFonts w:ascii="HG丸ｺﾞｼｯｸM-PRO" w:eastAsia="HG丸ｺﾞｼｯｸM-PRO" w:hAnsiTheme="minorEastAsia"/>
          <w:sz w:val="20"/>
          <w:szCs w:val="20"/>
        </w:rPr>
      </w:pPr>
      <w:r>
        <w:rPr>
          <w:rFonts w:ascii="HG丸ｺﾞｼｯｸM-PRO" w:eastAsia="HG丸ｺﾞｼｯｸM-PRO" w:hAnsiTheme="minorEastAsia" w:hint="eastAsia"/>
          <w:sz w:val="20"/>
          <w:szCs w:val="20"/>
        </w:rPr>
        <w:t>2</w:t>
      </w:r>
      <w:r w:rsidRPr="00B8545B">
        <w:rPr>
          <w:rFonts w:ascii="HG丸ｺﾞｼｯｸM-PRO" w:eastAsia="HG丸ｺﾞｼｯｸM-PRO" w:hAnsiTheme="minorEastAsia" w:hint="eastAsia"/>
          <w:sz w:val="20"/>
          <w:szCs w:val="20"/>
        </w:rPr>
        <w:t xml:space="preserve">　この助成の対象となる者（以下</w:t>
      </w:r>
      <w:r>
        <w:rPr>
          <w:rFonts w:ascii="HG丸ｺﾞｼｯｸM-PRO" w:eastAsia="HG丸ｺﾞｼｯｸM-PRO" w:hAnsiTheme="minorEastAsia" w:hint="eastAsia"/>
          <w:sz w:val="20"/>
          <w:szCs w:val="20"/>
        </w:rPr>
        <w:t>「</w:t>
      </w:r>
      <w:r w:rsidRPr="00B8545B">
        <w:rPr>
          <w:rFonts w:ascii="HG丸ｺﾞｼｯｸM-PRO" w:eastAsia="HG丸ｺﾞｼｯｸM-PRO" w:hAnsiTheme="minorEastAsia" w:hint="eastAsia"/>
          <w:sz w:val="20"/>
          <w:szCs w:val="20"/>
        </w:rPr>
        <w:t>助成対象者</w:t>
      </w:r>
      <w:r>
        <w:rPr>
          <w:rFonts w:ascii="HG丸ｺﾞｼｯｸM-PRO" w:eastAsia="HG丸ｺﾞｼｯｸM-PRO" w:hAnsiTheme="minorEastAsia" w:hint="eastAsia"/>
          <w:sz w:val="20"/>
          <w:szCs w:val="20"/>
        </w:rPr>
        <w:t>」という。）</w:t>
      </w:r>
      <w:r w:rsidRPr="00B8545B">
        <w:rPr>
          <w:rFonts w:ascii="HG丸ｺﾞｼｯｸM-PRO" w:eastAsia="HG丸ｺﾞｼｯｸM-PRO" w:hAnsiTheme="minorEastAsia" w:hint="eastAsia"/>
          <w:sz w:val="20"/>
          <w:szCs w:val="20"/>
        </w:rPr>
        <w:t>は、</w:t>
      </w:r>
      <w:r>
        <w:rPr>
          <w:rFonts w:ascii="HG丸ｺﾞｼｯｸM-PRO" w:eastAsia="HG丸ｺﾞｼｯｸM-PRO" w:hAnsiTheme="minorEastAsia" w:hint="eastAsia"/>
          <w:sz w:val="20"/>
          <w:szCs w:val="20"/>
        </w:rPr>
        <w:t>この</w:t>
      </w:r>
      <w:r w:rsidRPr="00B8545B">
        <w:rPr>
          <w:rFonts w:ascii="HG丸ｺﾞｼｯｸM-PRO" w:eastAsia="HG丸ｺﾞｼｯｸM-PRO" w:hAnsiTheme="minorEastAsia" w:hint="eastAsia"/>
          <w:sz w:val="20"/>
          <w:szCs w:val="20"/>
        </w:rPr>
        <w:t>助成の</w:t>
      </w:r>
      <w:r>
        <w:rPr>
          <w:rFonts w:ascii="HG丸ｺﾞｼｯｸM-PRO" w:eastAsia="HG丸ｺﾞｼｯｸM-PRO" w:hAnsiTheme="minorEastAsia" w:hint="eastAsia"/>
          <w:sz w:val="20"/>
          <w:szCs w:val="20"/>
        </w:rPr>
        <w:t>条件となる</w:t>
      </w:r>
      <w:r w:rsidRPr="00B8545B">
        <w:rPr>
          <w:rFonts w:ascii="HG丸ｺﾞｼｯｸM-PRO" w:eastAsia="HG丸ｺﾞｼｯｸM-PRO" w:hAnsiTheme="minorEastAsia" w:hint="eastAsia"/>
          <w:sz w:val="20"/>
          <w:szCs w:val="20"/>
        </w:rPr>
        <w:t>助成要綱第10条</w:t>
      </w:r>
      <w:r>
        <w:rPr>
          <w:rFonts w:ascii="HG丸ｺﾞｼｯｸM-PRO" w:eastAsia="HG丸ｺﾞｼｯｸM-PRO" w:hAnsiTheme="minorEastAsia" w:hint="eastAsia"/>
          <w:sz w:val="20"/>
          <w:szCs w:val="20"/>
        </w:rPr>
        <w:t>の各号</w:t>
      </w:r>
      <w:r w:rsidRPr="00B8545B">
        <w:rPr>
          <w:rFonts w:ascii="HG丸ｺﾞｼｯｸM-PRO" w:eastAsia="HG丸ｺﾞｼｯｸM-PRO" w:hAnsiTheme="minorEastAsia" w:hint="eastAsia"/>
          <w:sz w:val="20"/>
          <w:szCs w:val="20"/>
        </w:rPr>
        <w:t>を厳守する必要があります。</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D67311" w:rsidRDefault="000C07E3">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b/>
          <w:sz w:val="22"/>
          <w:bdr w:val="single" w:sz="4" w:space="0" w:color="auto"/>
          <w:shd w:val="pct15" w:color="auto" w:fill="FFFFFF"/>
        </w:rPr>
        <w:t>助成の申請</w:t>
      </w: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sz w:val="16"/>
          <w:szCs w:val="16"/>
        </w:rPr>
        <w:t xml:space="preserve">　（助成要綱第</w:t>
      </w:r>
      <w:r w:rsidR="009B204C" w:rsidRPr="009B204C">
        <w:rPr>
          <w:rFonts w:ascii="HG丸ｺﾞｼｯｸM-PRO" w:eastAsia="HG丸ｺﾞｼｯｸM-PRO" w:hAnsiTheme="minorEastAsia"/>
          <w:sz w:val="16"/>
          <w:szCs w:val="16"/>
        </w:rPr>
        <w:t>11条</w:t>
      </w:r>
      <w:r w:rsidR="009B204C" w:rsidRPr="009B204C">
        <w:rPr>
          <w:rFonts w:ascii="HG丸ｺﾞｼｯｸM-PRO" w:eastAsia="HG丸ｺﾞｼｯｸM-PRO" w:hAnsiTheme="minorEastAsia" w:hint="eastAsia"/>
          <w:sz w:val="16"/>
          <w:szCs w:val="16"/>
        </w:rPr>
        <w:t>）</w:t>
      </w:r>
    </w:p>
    <w:p w:rsidR="00D67311" w:rsidRDefault="00663B17">
      <w:pPr>
        <w:spacing w:line="300" w:lineRule="exact"/>
        <w:ind w:left="200" w:hangingChars="100" w:hanging="200"/>
        <w:rPr>
          <w:rFonts w:ascii="HG丸ｺﾞｼｯｸM-PRO" w:eastAsia="HG丸ｺﾞｼｯｸM-PRO" w:hAnsiTheme="minorEastAsia"/>
          <w:sz w:val="20"/>
          <w:szCs w:val="20"/>
        </w:rPr>
      </w:pPr>
      <w:r>
        <w:rPr>
          <w:rFonts w:ascii="HG丸ｺﾞｼｯｸM-PRO" w:eastAsia="HG丸ｺﾞｼｯｸM-PRO" w:hAnsiTheme="minorEastAsia" w:hint="eastAsia"/>
          <w:sz w:val="20"/>
          <w:szCs w:val="20"/>
        </w:rPr>
        <w:t>3</w:t>
      </w:r>
      <w:r w:rsidR="009B204C" w:rsidRPr="009B204C">
        <w:rPr>
          <w:rFonts w:ascii="HG丸ｺﾞｼｯｸM-PRO" w:eastAsia="HG丸ｺﾞｼｯｸM-PRO" w:hAnsiTheme="minorEastAsia" w:hint="eastAsia"/>
          <w:sz w:val="20"/>
          <w:szCs w:val="20"/>
        </w:rPr>
        <w:t xml:space="preserve">　助成対象者は、独立行政法人福祉医療機構（以下「機構」という。）から内定の通知を受けた場合、機構が指定する期日までに助成金申請書</w:t>
      </w:r>
      <w:r w:rsidR="00957BD2">
        <w:rPr>
          <w:rFonts w:ascii="HG丸ｺﾞｼｯｸM-PRO" w:eastAsia="HG丸ｺﾞｼｯｸM-PRO" w:hAnsiTheme="minorEastAsia" w:hint="eastAsia"/>
          <w:sz w:val="20"/>
          <w:szCs w:val="20"/>
        </w:rPr>
        <w:t>兼請求書</w:t>
      </w:r>
      <w:r w:rsidR="009B204C" w:rsidRPr="009B204C">
        <w:rPr>
          <w:rFonts w:ascii="HG丸ｺﾞｼｯｸM-PRO" w:eastAsia="HG丸ｺﾞｼｯｸM-PRO" w:hAnsiTheme="minorEastAsia" w:hint="eastAsia"/>
          <w:sz w:val="20"/>
          <w:szCs w:val="20"/>
        </w:rPr>
        <w:t>を提出し、助成の決定を受ける必要があります。</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D67311" w:rsidRDefault="000C07E3">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b/>
          <w:sz w:val="22"/>
          <w:bdr w:val="single" w:sz="4" w:space="0" w:color="auto"/>
          <w:shd w:val="pct15" w:color="auto" w:fill="FFFFFF"/>
        </w:rPr>
        <w:t>助成の辞退</w:t>
      </w: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sz w:val="16"/>
          <w:szCs w:val="16"/>
        </w:rPr>
        <w:t xml:space="preserve">　（助成要綱第</w:t>
      </w:r>
      <w:r w:rsidR="009B204C" w:rsidRPr="009B204C">
        <w:rPr>
          <w:rFonts w:ascii="HG丸ｺﾞｼｯｸM-PRO" w:eastAsia="HG丸ｺﾞｼｯｸM-PRO" w:hAnsiTheme="minorEastAsia"/>
          <w:sz w:val="16"/>
          <w:szCs w:val="16"/>
        </w:rPr>
        <w:t>14条）</w:t>
      </w:r>
    </w:p>
    <w:p w:rsidR="00D67311" w:rsidRDefault="009B204C">
      <w:pPr>
        <w:spacing w:line="300" w:lineRule="exact"/>
        <w:ind w:left="200" w:hangingChars="100" w:hanging="200"/>
        <w:rPr>
          <w:rFonts w:ascii="HG丸ｺﾞｼｯｸM-PRO" w:eastAsia="HG丸ｺﾞｼｯｸM-PRO" w:hAnsiTheme="minorEastAsia"/>
          <w:sz w:val="20"/>
          <w:szCs w:val="20"/>
        </w:rPr>
      </w:pPr>
      <w:r w:rsidRPr="009B204C">
        <w:rPr>
          <w:rFonts w:ascii="HG丸ｺﾞｼｯｸM-PRO" w:eastAsia="HG丸ｺﾞｼｯｸM-PRO" w:hAnsiTheme="minorEastAsia" w:hint="eastAsia"/>
          <w:sz w:val="20"/>
          <w:szCs w:val="20"/>
        </w:rPr>
        <w:t>４　助成対象者は、助成を辞退しようとするときは、その旨を機構に届け出る必要があります。</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D67311" w:rsidRDefault="000C07E3">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b/>
          <w:sz w:val="22"/>
          <w:bdr w:val="single" w:sz="4" w:space="0" w:color="auto"/>
          <w:shd w:val="pct15" w:color="auto" w:fill="FFFFFF"/>
        </w:rPr>
        <w:t>機構</w:t>
      </w:r>
      <w:r>
        <w:rPr>
          <w:rFonts w:ascii="HG丸ｺﾞｼｯｸM-PRO" w:eastAsia="HG丸ｺﾞｼｯｸM-PRO" w:hAnsiTheme="minorEastAsia" w:hint="eastAsia"/>
          <w:b/>
          <w:sz w:val="22"/>
          <w:bdr w:val="single" w:sz="4" w:space="0" w:color="auto"/>
          <w:shd w:val="pct15" w:color="auto" w:fill="FFFFFF"/>
        </w:rPr>
        <w:t>の</w:t>
      </w:r>
      <w:r w:rsidR="009B204C" w:rsidRPr="009B204C">
        <w:rPr>
          <w:rFonts w:ascii="HG丸ｺﾞｼｯｸM-PRO" w:eastAsia="HG丸ｺﾞｼｯｸM-PRO" w:hAnsiTheme="minorEastAsia" w:hint="eastAsia"/>
          <w:b/>
          <w:sz w:val="22"/>
          <w:bdr w:val="single" w:sz="4" w:space="0" w:color="auto"/>
          <w:shd w:val="pct15" w:color="auto" w:fill="FFFFFF"/>
        </w:rPr>
        <w:t>調査・監査など</w:t>
      </w: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sz w:val="16"/>
          <w:szCs w:val="16"/>
        </w:rPr>
        <w:t xml:space="preserve">　（助成要綱第</w:t>
      </w:r>
      <w:r w:rsidR="009B204C" w:rsidRPr="009B204C">
        <w:rPr>
          <w:rFonts w:ascii="HG丸ｺﾞｼｯｸM-PRO" w:eastAsia="HG丸ｺﾞｼｯｸM-PRO" w:hAnsiTheme="minorEastAsia"/>
          <w:sz w:val="16"/>
          <w:szCs w:val="16"/>
        </w:rPr>
        <w:t>13条</w:t>
      </w:r>
      <w:r w:rsidR="009B204C" w:rsidRPr="009B204C">
        <w:rPr>
          <w:rFonts w:ascii="HG丸ｺﾞｼｯｸM-PRO" w:eastAsia="HG丸ｺﾞｼｯｸM-PRO" w:hAnsiTheme="minorEastAsia" w:hint="eastAsia"/>
          <w:sz w:val="16"/>
          <w:szCs w:val="16"/>
        </w:rPr>
        <w:t>､</w:t>
      </w:r>
      <w:r w:rsidR="009B204C" w:rsidRPr="009B204C">
        <w:rPr>
          <w:rFonts w:ascii="HG丸ｺﾞｼｯｸM-PRO" w:eastAsia="HG丸ｺﾞｼｯｸM-PRO" w:hAnsiTheme="minorEastAsia"/>
          <w:sz w:val="16"/>
          <w:szCs w:val="16"/>
        </w:rPr>
        <w:t>15条</w:t>
      </w:r>
      <w:r w:rsidR="009B204C" w:rsidRPr="009B204C">
        <w:rPr>
          <w:rFonts w:ascii="HG丸ｺﾞｼｯｸM-PRO" w:eastAsia="HG丸ｺﾞｼｯｸM-PRO" w:hAnsiTheme="minorEastAsia" w:hint="eastAsia"/>
          <w:sz w:val="16"/>
          <w:szCs w:val="16"/>
        </w:rPr>
        <w:t>､</w:t>
      </w:r>
      <w:r w:rsidR="009B204C" w:rsidRPr="009B204C">
        <w:rPr>
          <w:rFonts w:ascii="HG丸ｺﾞｼｯｸM-PRO" w:eastAsia="HG丸ｺﾞｼｯｸM-PRO" w:hAnsiTheme="minorEastAsia"/>
          <w:sz w:val="16"/>
          <w:szCs w:val="16"/>
        </w:rPr>
        <w:t>16条</w:t>
      </w:r>
      <w:r w:rsidR="009B204C" w:rsidRPr="009B204C">
        <w:rPr>
          <w:rFonts w:ascii="HG丸ｺﾞｼｯｸM-PRO" w:eastAsia="HG丸ｺﾞｼｯｸM-PRO" w:hAnsiTheme="minorEastAsia" w:hint="eastAsia"/>
          <w:sz w:val="16"/>
          <w:szCs w:val="16"/>
        </w:rPr>
        <w:t>､</w:t>
      </w:r>
      <w:r w:rsidR="009B204C" w:rsidRPr="009B204C">
        <w:rPr>
          <w:rFonts w:ascii="HG丸ｺﾞｼｯｸM-PRO" w:eastAsia="HG丸ｺﾞｼｯｸM-PRO" w:hAnsiTheme="minorEastAsia"/>
          <w:sz w:val="16"/>
          <w:szCs w:val="16"/>
        </w:rPr>
        <w:t>17条</w:t>
      </w:r>
      <w:r w:rsidR="009B204C" w:rsidRPr="009B204C">
        <w:rPr>
          <w:rFonts w:ascii="HG丸ｺﾞｼｯｸM-PRO" w:eastAsia="HG丸ｺﾞｼｯｸM-PRO" w:hAnsiTheme="minorEastAsia" w:hint="eastAsia"/>
          <w:sz w:val="16"/>
          <w:szCs w:val="16"/>
        </w:rPr>
        <w:t>､</w:t>
      </w:r>
      <w:r w:rsidR="009B204C" w:rsidRPr="009B204C">
        <w:rPr>
          <w:rFonts w:ascii="HG丸ｺﾞｼｯｸM-PRO" w:eastAsia="HG丸ｺﾞｼｯｸM-PRO" w:hAnsiTheme="minorEastAsia"/>
          <w:sz w:val="16"/>
          <w:szCs w:val="16"/>
        </w:rPr>
        <w:t>21</w:t>
      </w:r>
      <w:r w:rsidR="009B204C" w:rsidRPr="009B204C">
        <w:rPr>
          <w:rFonts w:ascii="HG丸ｺﾞｼｯｸM-PRO" w:eastAsia="HG丸ｺﾞｼｯｸM-PRO" w:hAnsiTheme="minorEastAsia" w:hint="eastAsia"/>
          <w:sz w:val="16"/>
          <w:szCs w:val="16"/>
        </w:rPr>
        <w:t>条､</w:t>
      </w:r>
      <w:r w:rsidR="009B204C" w:rsidRPr="009B204C">
        <w:rPr>
          <w:rFonts w:ascii="HG丸ｺﾞｼｯｸM-PRO" w:eastAsia="HG丸ｺﾞｼｯｸM-PRO" w:hAnsiTheme="minorEastAsia"/>
          <w:sz w:val="16"/>
          <w:szCs w:val="16"/>
        </w:rPr>
        <w:t>25条</w:t>
      </w:r>
      <w:r w:rsidR="009B204C" w:rsidRPr="009B204C">
        <w:rPr>
          <w:rFonts w:ascii="HG丸ｺﾞｼｯｸM-PRO" w:eastAsia="HG丸ｺﾞｼｯｸM-PRO" w:hAnsiTheme="minorEastAsia" w:hint="eastAsia"/>
          <w:sz w:val="16"/>
          <w:szCs w:val="16"/>
        </w:rPr>
        <w:t>）</w:t>
      </w:r>
      <w:bookmarkStart w:id="0" w:name="_GoBack"/>
      <w:bookmarkEnd w:id="0"/>
    </w:p>
    <w:p w:rsidR="00D67311" w:rsidRDefault="009B204C">
      <w:pPr>
        <w:spacing w:line="300" w:lineRule="exact"/>
        <w:ind w:left="200" w:hangingChars="100" w:hanging="200"/>
        <w:rPr>
          <w:rFonts w:ascii="HG丸ｺﾞｼｯｸM-PRO" w:eastAsia="HG丸ｺﾞｼｯｸM-PRO" w:hAnsiTheme="minorEastAsia"/>
          <w:sz w:val="20"/>
          <w:szCs w:val="20"/>
        </w:rPr>
      </w:pPr>
      <w:r w:rsidRPr="009B204C">
        <w:rPr>
          <w:rFonts w:ascii="HG丸ｺﾞｼｯｸM-PRO" w:eastAsia="HG丸ｺﾞｼｯｸM-PRO" w:hAnsiTheme="minorEastAsia" w:hint="eastAsia"/>
          <w:sz w:val="20"/>
          <w:szCs w:val="20"/>
        </w:rPr>
        <w:t>５　機構は、助成の決定、進捗状況報告、事業完了報告、助成金額の確定及び助成事業の監査などのために、必要な調査又は監査などを行います。この調査又は監査などについて、助成対象者が特別の理由なく、対応を怠った場合は、助成の決定を取り消すことがあります。</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663B17" w:rsidRPr="004F5B01" w:rsidRDefault="000C07E3" w:rsidP="00663B17">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663B17" w:rsidRPr="002B1001">
        <w:rPr>
          <w:rFonts w:ascii="HG丸ｺﾞｼｯｸM-PRO" w:eastAsia="HG丸ｺﾞｼｯｸM-PRO" w:hAnsiTheme="minorEastAsia" w:hint="eastAsia"/>
          <w:b/>
          <w:sz w:val="22"/>
          <w:bdr w:val="single" w:sz="4" w:space="0" w:color="auto"/>
          <w:shd w:val="pct15" w:color="auto" w:fill="FFFFFF"/>
        </w:rPr>
        <w:t>事業完了報告等</w:t>
      </w:r>
      <w:r>
        <w:rPr>
          <w:rFonts w:ascii="HG丸ｺﾞｼｯｸM-PRO" w:eastAsia="HG丸ｺﾞｼｯｸM-PRO" w:hAnsiTheme="minorEastAsia" w:hint="eastAsia"/>
          <w:b/>
          <w:sz w:val="22"/>
          <w:bdr w:val="single" w:sz="4" w:space="0" w:color="auto"/>
          <w:shd w:val="pct15" w:color="auto" w:fill="FFFFFF"/>
        </w:rPr>
        <w:t xml:space="preserve"> </w:t>
      </w:r>
      <w:r w:rsidR="00663B17" w:rsidRPr="00F00B34">
        <w:rPr>
          <w:rFonts w:ascii="HG丸ｺﾞｼｯｸM-PRO" w:eastAsia="HG丸ｺﾞｼｯｸM-PRO" w:hAnsiTheme="minorEastAsia" w:hint="eastAsia"/>
          <w:sz w:val="16"/>
          <w:szCs w:val="16"/>
        </w:rPr>
        <w:t xml:space="preserve">　（助成要綱第16条）</w:t>
      </w:r>
    </w:p>
    <w:p w:rsidR="00D67311" w:rsidRDefault="00663B17">
      <w:pPr>
        <w:spacing w:line="300" w:lineRule="exact"/>
        <w:ind w:left="200" w:hangingChars="100" w:hanging="200"/>
        <w:rPr>
          <w:rFonts w:ascii="HG丸ｺﾞｼｯｸM-PRO" w:eastAsia="HG丸ｺﾞｼｯｸM-PRO" w:hAnsiTheme="minorEastAsia"/>
          <w:sz w:val="20"/>
          <w:szCs w:val="20"/>
        </w:rPr>
      </w:pPr>
      <w:r>
        <w:rPr>
          <w:rFonts w:ascii="HG丸ｺﾞｼｯｸM-PRO" w:eastAsia="HG丸ｺﾞｼｯｸM-PRO" w:hAnsiTheme="minorEastAsia" w:hint="eastAsia"/>
          <w:sz w:val="20"/>
          <w:szCs w:val="20"/>
        </w:rPr>
        <w:t>6</w:t>
      </w:r>
      <w:r w:rsidRPr="00B8545B">
        <w:rPr>
          <w:rFonts w:ascii="HG丸ｺﾞｼｯｸM-PRO" w:eastAsia="HG丸ｺﾞｼｯｸM-PRO" w:hAnsiTheme="minorEastAsia" w:hint="eastAsia"/>
          <w:sz w:val="20"/>
          <w:szCs w:val="20"/>
        </w:rPr>
        <w:t xml:space="preserve">　助成対象者は、助成事業の完了した日から起算して１月を経過する日又は助成事業実施事業年度の翌事業年度4月</w:t>
      </w:r>
      <w:r w:rsidR="00957BD2">
        <w:rPr>
          <w:rFonts w:ascii="HG丸ｺﾞｼｯｸM-PRO" w:eastAsia="HG丸ｺﾞｼｯｸM-PRO" w:hAnsiTheme="minorEastAsia" w:hint="eastAsia"/>
          <w:sz w:val="20"/>
          <w:szCs w:val="20"/>
        </w:rPr>
        <w:t>3</w:t>
      </w:r>
      <w:r w:rsidRPr="00B8545B">
        <w:rPr>
          <w:rFonts w:ascii="HG丸ｺﾞｼｯｸM-PRO" w:eastAsia="HG丸ｺﾞｼｯｸM-PRO" w:hAnsiTheme="minorEastAsia" w:hint="eastAsia"/>
          <w:sz w:val="20"/>
          <w:szCs w:val="20"/>
        </w:rPr>
        <w:t>0</w:t>
      </w:r>
      <w:r w:rsidR="00DD0F8D">
        <w:rPr>
          <w:rFonts w:ascii="HG丸ｺﾞｼｯｸM-PRO" w:eastAsia="HG丸ｺﾞｼｯｸM-PRO" w:hAnsiTheme="minorEastAsia" w:hint="eastAsia"/>
          <w:sz w:val="20"/>
          <w:szCs w:val="20"/>
        </w:rPr>
        <w:t>日のいずれか早い日までに</w:t>
      </w:r>
      <w:r w:rsidRPr="00B8545B">
        <w:rPr>
          <w:rFonts w:ascii="HG丸ｺﾞｼｯｸM-PRO" w:eastAsia="HG丸ｺﾞｼｯｸM-PRO" w:hAnsiTheme="minorEastAsia" w:hint="eastAsia"/>
          <w:sz w:val="20"/>
          <w:szCs w:val="20"/>
        </w:rPr>
        <w:t>助成事業完了報告書</w:t>
      </w:r>
      <w:r w:rsidR="006A6D5E">
        <w:rPr>
          <w:rFonts w:ascii="HG丸ｺﾞｼｯｸM-PRO" w:eastAsia="HG丸ｺﾞｼｯｸM-PRO" w:hAnsiTheme="minorEastAsia" w:hint="eastAsia"/>
          <w:sz w:val="20"/>
          <w:szCs w:val="20"/>
        </w:rPr>
        <w:t>及び機構が別に定める自己評価書など、機構が指定する書類</w:t>
      </w:r>
      <w:r w:rsidRPr="00B8545B">
        <w:rPr>
          <w:rFonts w:ascii="HG丸ｺﾞｼｯｸM-PRO" w:eastAsia="HG丸ｺﾞｼｯｸM-PRO" w:hAnsiTheme="minorEastAsia" w:hint="eastAsia"/>
          <w:sz w:val="20"/>
          <w:szCs w:val="20"/>
        </w:rPr>
        <w:t>を提出する必要があります。</w:t>
      </w:r>
    </w:p>
    <w:p w:rsidR="00D67311" w:rsidRPr="006A6D5E" w:rsidRDefault="00D67311">
      <w:pPr>
        <w:spacing w:line="300" w:lineRule="exact"/>
        <w:ind w:left="200" w:hangingChars="100" w:hanging="200"/>
        <w:rPr>
          <w:rFonts w:ascii="HG丸ｺﾞｼｯｸM-PRO" w:eastAsia="HG丸ｺﾞｼｯｸM-PRO" w:hAnsiTheme="minorEastAsia"/>
          <w:sz w:val="20"/>
          <w:szCs w:val="20"/>
        </w:rPr>
      </w:pPr>
    </w:p>
    <w:p w:rsidR="00663B17" w:rsidRDefault="000C07E3" w:rsidP="00663B17">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663B17">
        <w:rPr>
          <w:rFonts w:ascii="HG丸ｺﾞｼｯｸM-PRO" w:eastAsia="HG丸ｺﾞｼｯｸM-PRO" w:hAnsiTheme="minorEastAsia" w:hint="eastAsia"/>
          <w:b/>
          <w:sz w:val="22"/>
          <w:bdr w:val="single" w:sz="4" w:space="0" w:color="auto"/>
          <w:shd w:val="pct15" w:color="auto" w:fill="FFFFFF"/>
        </w:rPr>
        <w:t>経理区分等</w:t>
      </w:r>
      <w:r>
        <w:rPr>
          <w:rFonts w:ascii="HG丸ｺﾞｼｯｸM-PRO" w:eastAsia="HG丸ｺﾞｼｯｸM-PRO" w:hAnsiTheme="minorEastAsia" w:hint="eastAsia"/>
          <w:b/>
          <w:sz w:val="22"/>
          <w:bdr w:val="single" w:sz="4" w:space="0" w:color="auto"/>
          <w:shd w:val="pct15" w:color="auto" w:fill="FFFFFF"/>
        </w:rPr>
        <w:t xml:space="preserve"> </w:t>
      </w:r>
      <w:r w:rsidR="00663B17" w:rsidRPr="00F00B34">
        <w:rPr>
          <w:rFonts w:ascii="HG丸ｺﾞｼｯｸM-PRO" w:eastAsia="HG丸ｺﾞｼｯｸM-PRO" w:hAnsiTheme="minorEastAsia" w:hint="eastAsia"/>
          <w:sz w:val="16"/>
          <w:szCs w:val="16"/>
        </w:rPr>
        <w:t xml:space="preserve">　（助成要綱第18条）</w:t>
      </w:r>
    </w:p>
    <w:p w:rsidR="00982186" w:rsidRDefault="00663B17" w:rsidP="00DD0F8D">
      <w:pPr>
        <w:spacing w:line="300" w:lineRule="exact"/>
        <w:ind w:left="200" w:hangingChars="100" w:hanging="200"/>
        <w:rPr>
          <w:rFonts w:ascii="HG丸ｺﾞｼｯｸM-PRO" w:eastAsia="HG丸ｺﾞｼｯｸM-PRO" w:hAnsiTheme="minorEastAsia"/>
          <w:sz w:val="20"/>
          <w:szCs w:val="20"/>
        </w:rPr>
        <w:sectPr w:rsidR="00982186" w:rsidSect="00C812AB">
          <w:headerReference w:type="even" r:id="rId6"/>
          <w:headerReference w:type="default" r:id="rId7"/>
          <w:footerReference w:type="even" r:id="rId8"/>
          <w:footerReference w:type="default" r:id="rId9"/>
          <w:headerReference w:type="first" r:id="rId10"/>
          <w:footerReference w:type="first" r:id="rId11"/>
          <w:pgSz w:w="11906" w:h="16838"/>
          <w:pgMar w:top="1418" w:right="1134" w:bottom="1134" w:left="1418" w:header="907" w:footer="794" w:gutter="0"/>
          <w:cols w:space="425"/>
          <w:titlePg/>
          <w:docGrid w:type="lines" w:linePitch="360"/>
        </w:sectPr>
      </w:pPr>
      <w:r>
        <w:rPr>
          <w:rFonts w:ascii="HG丸ｺﾞｼｯｸM-PRO" w:eastAsia="HG丸ｺﾞｼｯｸM-PRO" w:hAnsiTheme="minorEastAsia" w:hint="eastAsia"/>
          <w:sz w:val="20"/>
          <w:szCs w:val="20"/>
        </w:rPr>
        <w:t>7</w:t>
      </w:r>
      <w:r w:rsidR="00DD0F8D">
        <w:rPr>
          <w:rFonts w:ascii="HG丸ｺﾞｼｯｸM-PRO" w:eastAsia="HG丸ｺﾞｼｯｸM-PRO" w:hAnsiTheme="minorEastAsia" w:hint="eastAsia"/>
          <w:sz w:val="20"/>
          <w:szCs w:val="20"/>
        </w:rPr>
        <w:t xml:space="preserve">　助成対象者は助成事業に係る経理については、</w:t>
      </w:r>
      <w:r w:rsidRPr="00B8545B">
        <w:rPr>
          <w:rFonts w:ascii="HG丸ｺﾞｼｯｸM-PRO" w:eastAsia="HG丸ｺﾞｼｯｸM-PRO" w:hAnsiTheme="minorEastAsia" w:hint="eastAsia"/>
          <w:sz w:val="20"/>
          <w:szCs w:val="20"/>
        </w:rPr>
        <w:t>専用の普通預金口座を設け、他の経理と明確に区分し、所要の帳簿類、助成事業で生じる収入及び支出についての証拠書類及び予算と決算との関係を明らかにした助成金精算調書を備え</w:t>
      </w:r>
      <w:r>
        <w:rPr>
          <w:rFonts w:ascii="HG丸ｺﾞｼｯｸM-PRO" w:eastAsia="HG丸ｺﾞｼｯｸM-PRO" w:hAnsiTheme="minorEastAsia" w:hint="eastAsia"/>
          <w:sz w:val="20"/>
          <w:szCs w:val="20"/>
        </w:rPr>
        <w:t>る必要があります</w:t>
      </w:r>
      <w:r w:rsidRPr="00B8545B">
        <w:rPr>
          <w:rFonts w:ascii="HG丸ｺﾞｼｯｸM-PRO" w:eastAsia="HG丸ｺﾞｼｯｸM-PRO" w:hAnsiTheme="minorEastAsia" w:hint="eastAsia"/>
          <w:sz w:val="20"/>
          <w:szCs w:val="20"/>
        </w:rPr>
        <w:t>。また、これらの帳簿類</w:t>
      </w:r>
      <w:r w:rsidR="0007498D">
        <w:rPr>
          <w:rFonts w:ascii="HG丸ｺﾞｼｯｸM-PRO" w:eastAsia="HG丸ｺﾞｼｯｸM-PRO" w:hAnsiTheme="minorEastAsia" w:hint="eastAsia"/>
          <w:sz w:val="20"/>
          <w:szCs w:val="20"/>
        </w:rPr>
        <w:t>など</w:t>
      </w:r>
      <w:r w:rsidRPr="00B8545B">
        <w:rPr>
          <w:rFonts w:ascii="HG丸ｺﾞｼｯｸM-PRO" w:eastAsia="HG丸ｺﾞｼｯｸM-PRO" w:hAnsiTheme="minorEastAsia" w:hint="eastAsia"/>
          <w:sz w:val="20"/>
          <w:szCs w:val="20"/>
        </w:rPr>
        <w:t>は</w:t>
      </w:r>
      <w:r w:rsidR="0007498D">
        <w:rPr>
          <w:rFonts w:ascii="HG丸ｺﾞｼｯｸM-PRO" w:eastAsia="HG丸ｺﾞｼｯｸM-PRO" w:hAnsiTheme="minorEastAsia" w:hint="eastAsia"/>
          <w:sz w:val="20"/>
          <w:szCs w:val="20"/>
        </w:rPr>
        <w:t>、</w:t>
      </w:r>
      <w:r w:rsidRPr="00B8545B">
        <w:rPr>
          <w:rFonts w:ascii="HG丸ｺﾞｼｯｸM-PRO" w:eastAsia="HG丸ｺﾞｼｯｸM-PRO" w:hAnsiTheme="minorEastAsia" w:hint="eastAsia"/>
          <w:sz w:val="20"/>
          <w:szCs w:val="20"/>
        </w:rPr>
        <w:t>事業完了後７年間保管</w:t>
      </w:r>
      <w:r w:rsidR="009B204C" w:rsidRPr="009B204C">
        <w:rPr>
          <w:rFonts w:ascii="HG丸ｺﾞｼｯｸM-PRO" w:eastAsia="HG丸ｺﾞｼｯｸM-PRO" w:hAnsiTheme="minorEastAsia" w:hint="eastAsia"/>
          <w:sz w:val="20"/>
          <w:szCs w:val="20"/>
        </w:rPr>
        <w:t>する必要があります。</w:t>
      </w:r>
    </w:p>
    <w:p w:rsidR="00E72B94" w:rsidRDefault="00957BD2" w:rsidP="00663B17">
      <w:pPr>
        <w:rPr>
          <w:rFonts w:ascii="HG丸ｺﾞｼｯｸM-PRO" w:eastAsia="HG丸ｺﾞｼｯｸM-PRO" w:hAnsiTheme="minorEastAsia"/>
          <w:b/>
          <w:sz w:val="22"/>
          <w:bdr w:val="single" w:sz="4" w:space="0" w:color="auto"/>
          <w:shd w:val="pct15" w:color="auto" w:fill="FFFFFF"/>
        </w:rPr>
      </w:pPr>
      <w:r>
        <w:rPr>
          <w:rFonts w:ascii="HG丸ｺﾞｼｯｸM-PRO" w:eastAsia="HG丸ｺﾞｼｯｸM-PRO" w:hAnsiTheme="minorEastAsia"/>
          <w:b/>
          <w:noProof/>
          <w:sz w:val="22"/>
        </w:rPr>
        <w:lastRenderedPageBreak/>
        <w:pict>
          <v:shape id="_x0000_s1032" type="#_x0000_t202" style="position:absolute;left:0;text-align:left;margin-left:-16.9pt;margin-top:-15.7pt;width:504.6pt;height:747.6pt;z-index:-251655168" filled="f">
            <v:textbox style="mso-next-textbox:#_x0000_s1032" inset="5.85pt,.7pt,5.85pt,.7pt">
              <w:txbxContent>
                <w:p w:rsidR="00CC6544" w:rsidRDefault="00CC6544" w:rsidP="00CC6544"/>
              </w:txbxContent>
            </v:textbox>
          </v:shape>
        </w:pict>
      </w:r>
    </w:p>
    <w:p w:rsidR="00663B17" w:rsidRDefault="000C07E3" w:rsidP="00663B17">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663B17">
        <w:rPr>
          <w:rFonts w:ascii="HG丸ｺﾞｼｯｸM-PRO" w:eastAsia="HG丸ｺﾞｼｯｸM-PRO" w:hAnsiTheme="minorEastAsia" w:hint="eastAsia"/>
          <w:b/>
          <w:sz w:val="22"/>
          <w:bdr w:val="single" w:sz="4" w:space="0" w:color="auto"/>
          <w:shd w:val="pct15" w:color="auto" w:fill="FFFFFF"/>
        </w:rPr>
        <w:t>助成事業の表示等</w:t>
      </w:r>
      <w:r>
        <w:rPr>
          <w:rFonts w:ascii="HG丸ｺﾞｼｯｸM-PRO" w:eastAsia="HG丸ｺﾞｼｯｸM-PRO" w:hAnsiTheme="minorEastAsia" w:hint="eastAsia"/>
          <w:b/>
          <w:sz w:val="22"/>
          <w:bdr w:val="single" w:sz="4" w:space="0" w:color="auto"/>
          <w:shd w:val="pct15" w:color="auto" w:fill="FFFFFF"/>
        </w:rPr>
        <w:t xml:space="preserve"> </w:t>
      </w:r>
      <w:r w:rsidR="00663B17" w:rsidRPr="00F00B34">
        <w:rPr>
          <w:rFonts w:ascii="HG丸ｺﾞｼｯｸM-PRO" w:eastAsia="HG丸ｺﾞｼｯｸM-PRO" w:hAnsiTheme="minorEastAsia" w:hint="eastAsia"/>
          <w:sz w:val="16"/>
          <w:szCs w:val="16"/>
        </w:rPr>
        <w:t xml:space="preserve">　（助成要綱第23条）</w:t>
      </w:r>
    </w:p>
    <w:p w:rsidR="00D67311" w:rsidRDefault="00663B17">
      <w:pPr>
        <w:spacing w:line="300" w:lineRule="exact"/>
        <w:ind w:left="200" w:hangingChars="100" w:hanging="200"/>
        <w:rPr>
          <w:rFonts w:ascii="HG丸ｺﾞｼｯｸM-PRO" w:eastAsia="HG丸ｺﾞｼｯｸM-PRO" w:hAnsiTheme="minorEastAsia"/>
          <w:sz w:val="20"/>
          <w:szCs w:val="20"/>
        </w:rPr>
      </w:pPr>
      <w:r>
        <w:rPr>
          <w:rFonts w:ascii="HG丸ｺﾞｼｯｸM-PRO" w:eastAsia="HG丸ｺﾞｼｯｸM-PRO" w:hAnsiTheme="minorEastAsia" w:hint="eastAsia"/>
          <w:sz w:val="20"/>
          <w:szCs w:val="20"/>
        </w:rPr>
        <w:t>8</w:t>
      </w:r>
      <w:r w:rsidRPr="00B8545B">
        <w:rPr>
          <w:rFonts w:ascii="HG丸ｺﾞｼｯｸM-PRO" w:eastAsia="HG丸ｺﾞｼｯｸM-PRO" w:hAnsiTheme="minorEastAsia" w:hint="eastAsia"/>
          <w:sz w:val="20"/>
          <w:szCs w:val="20"/>
        </w:rPr>
        <w:t xml:space="preserve">　助成対象者は、助成事業の結果又は経過の全部若しくは</w:t>
      </w:r>
      <w:r w:rsidR="00B40C7B">
        <w:rPr>
          <w:rFonts w:ascii="HG丸ｺﾞｼｯｸM-PRO" w:eastAsia="HG丸ｺﾞｼｯｸM-PRO" w:hAnsiTheme="minorEastAsia" w:hint="eastAsia"/>
          <w:sz w:val="20"/>
          <w:szCs w:val="20"/>
        </w:rPr>
        <w:t>一部について、ＷＥＢや書籍などに掲載し、若しくはその成果物を配付</w:t>
      </w:r>
      <w:r w:rsidRPr="00B8545B">
        <w:rPr>
          <w:rFonts w:ascii="HG丸ｺﾞｼｯｸM-PRO" w:eastAsia="HG丸ｺﾞｼｯｸM-PRO" w:hAnsiTheme="minorEastAsia" w:hint="eastAsia"/>
          <w:sz w:val="20"/>
          <w:szCs w:val="20"/>
        </w:rPr>
        <w:t>又は販売するときは、助成事業の成果である旨を明記</w:t>
      </w:r>
      <w:r>
        <w:rPr>
          <w:rFonts w:ascii="HG丸ｺﾞｼｯｸM-PRO" w:eastAsia="HG丸ｺﾞｼｯｸM-PRO" w:hAnsiTheme="minorEastAsia" w:hint="eastAsia"/>
          <w:sz w:val="20"/>
          <w:szCs w:val="20"/>
        </w:rPr>
        <w:t>する必要があります</w:t>
      </w:r>
      <w:r w:rsidRPr="00B8545B">
        <w:rPr>
          <w:rFonts w:ascii="HG丸ｺﾞｼｯｸM-PRO" w:eastAsia="HG丸ｺﾞｼｯｸM-PRO" w:hAnsiTheme="minorEastAsia" w:hint="eastAsia"/>
          <w:sz w:val="20"/>
          <w:szCs w:val="20"/>
        </w:rPr>
        <w:t>。また、その成果物を機構に届け出</w:t>
      </w:r>
      <w:r>
        <w:rPr>
          <w:rFonts w:ascii="HG丸ｺﾞｼｯｸM-PRO" w:eastAsia="HG丸ｺﾞｼｯｸM-PRO" w:hAnsiTheme="minorEastAsia" w:hint="eastAsia"/>
          <w:sz w:val="20"/>
          <w:szCs w:val="20"/>
        </w:rPr>
        <w:t>る必要があります</w:t>
      </w:r>
      <w:r w:rsidRPr="00B8545B">
        <w:rPr>
          <w:rFonts w:ascii="HG丸ｺﾞｼｯｸM-PRO" w:eastAsia="HG丸ｺﾞｼｯｸM-PRO" w:hAnsiTheme="minorEastAsia" w:hint="eastAsia"/>
          <w:sz w:val="20"/>
          <w:szCs w:val="20"/>
        </w:rPr>
        <w:t>。</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D67311" w:rsidRDefault="000C07E3">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b/>
          <w:sz w:val="22"/>
          <w:bdr w:val="single" w:sz="4" w:space="0" w:color="auto"/>
          <w:shd w:val="pct15" w:color="auto" w:fill="FFFFFF"/>
        </w:rPr>
        <w:t>助成の決定の取消し・取消した者への応募停止等</w:t>
      </w: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sz w:val="16"/>
          <w:szCs w:val="16"/>
        </w:rPr>
        <w:t xml:space="preserve">　（助成要綱第</w:t>
      </w:r>
      <w:r w:rsidR="009B204C" w:rsidRPr="009B204C">
        <w:rPr>
          <w:rFonts w:ascii="HG丸ｺﾞｼｯｸM-PRO" w:eastAsia="HG丸ｺﾞｼｯｸM-PRO" w:hAnsiTheme="minorEastAsia"/>
          <w:sz w:val="16"/>
          <w:szCs w:val="16"/>
        </w:rPr>
        <w:t>25</w:t>
      </w:r>
      <w:r w:rsidR="009B204C" w:rsidRPr="009B204C">
        <w:rPr>
          <w:rFonts w:ascii="HG丸ｺﾞｼｯｸM-PRO" w:eastAsia="HG丸ｺﾞｼｯｸM-PRO" w:hAnsiTheme="minorEastAsia" w:hint="eastAsia"/>
          <w:sz w:val="16"/>
          <w:szCs w:val="16"/>
        </w:rPr>
        <w:t>条､</w:t>
      </w:r>
      <w:r w:rsidR="009B204C" w:rsidRPr="009B204C">
        <w:rPr>
          <w:rFonts w:ascii="HG丸ｺﾞｼｯｸM-PRO" w:eastAsia="HG丸ｺﾞｼｯｸM-PRO" w:hAnsiTheme="minorEastAsia"/>
          <w:sz w:val="16"/>
          <w:szCs w:val="16"/>
        </w:rPr>
        <w:t>26</w:t>
      </w:r>
      <w:r w:rsidR="009B204C" w:rsidRPr="009B204C">
        <w:rPr>
          <w:rFonts w:ascii="HG丸ｺﾞｼｯｸM-PRO" w:eastAsia="HG丸ｺﾞｼｯｸM-PRO" w:hAnsiTheme="minorEastAsia" w:hint="eastAsia"/>
          <w:sz w:val="16"/>
          <w:szCs w:val="16"/>
        </w:rPr>
        <w:t>条）</w:t>
      </w:r>
    </w:p>
    <w:p w:rsidR="00D67311" w:rsidRDefault="00663B17">
      <w:pPr>
        <w:spacing w:line="300" w:lineRule="exact"/>
        <w:ind w:left="200" w:hangingChars="100" w:hanging="200"/>
        <w:rPr>
          <w:rFonts w:ascii="HG丸ｺﾞｼｯｸM-PRO" w:eastAsia="HG丸ｺﾞｼｯｸM-PRO" w:hAnsiTheme="minorEastAsia"/>
          <w:sz w:val="20"/>
          <w:szCs w:val="20"/>
        </w:rPr>
      </w:pPr>
      <w:r>
        <w:rPr>
          <w:rFonts w:ascii="HG丸ｺﾞｼｯｸM-PRO" w:eastAsia="HG丸ｺﾞｼｯｸM-PRO" w:hAnsiTheme="minorEastAsia" w:hint="eastAsia"/>
          <w:sz w:val="20"/>
          <w:szCs w:val="20"/>
        </w:rPr>
        <w:t>9</w:t>
      </w:r>
      <w:r w:rsidR="009B204C" w:rsidRPr="009B204C">
        <w:rPr>
          <w:rFonts w:ascii="HG丸ｺﾞｼｯｸM-PRO" w:eastAsia="HG丸ｺﾞｼｯｸM-PRO" w:hAnsiTheme="minorEastAsia" w:hint="eastAsia"/>
          <w:sz w:val="20"/>
          <w:szCs w:val="20"/>
        </w:rPr>
        <w:t xml:space="preserve">　機構は、助成対象者が助成要綱第</w:t>
      </w:r>
      <w:r w:rsidR="009B204C" w:rsidRPr="009B204C">
        <w:rPr>
          <w:rFonts w:ascii="HG丸ｺﾞｼｯｸM-PRO" w:eastAsia="HG丸ｺﾞｼｯｸM-PRO" w:hAnsiTheme="minorEastAsia"/>
          <w:sz w:val="20"/>
          <w:szCs w:val="20"/>
        </w:rPr>
        <w:t>25条第1項</w:t>
      </w:r>
      <w:r w:rsidR="009B204C" w:rsidRPr="009B204C">
        <w:rPr>
          <w:rFonts w:ascii="HG丸ｺﾞｼｯｸM-PRO" w:eastAsia="HG丸ｺﾞｼｯｸM-PRO" w:hAnsiTheme="minorEastAsia" w:hint="eastAsia"/>
          <w:sz w:val="20"/>
          <w:szCs w:val="20"/>
        </w:rPr>
        <w:t>の各号のいずれかに該当すると認めたときは、助成金の全部又は一部の助成の決定を取り消すことがあります。</w:t>
      </w:r>
    </w:p>
    <w:p w:rsidR="00D67311" w:rsidRDefault="009B204C">
      <w:pPr>
        <w:spacing w:line="300" w:lineRule="exact"/>
        <w:ind w:leftChars="95" w:left="199" w:firstLineChars="100" w:firstLine="200"/>
        <w:rPr>
          <w:rFonts w:ascii="HG丸ｺﾞｼｯｸM-PRO" w:eastAsia="HG丸ｺﾞｼｯｸM-PRO" w:hAnsiTheme="minorEastAsia"/>
          <w:sz w:val="20"/>
          <w:szCs w:val="20"/>
        </w:rPr>
      </w:pPr>
      <w:r w:rsidRPr="009B204C">
        <w:rPr>
          <w:rFonts w:ascii="HG丸ｺﾞｼｯｸM-PRO" w:eastAsia="HG丸ｺﾞｼｯｸM-PRO" w:hAnsiTheme="minorEastAsia" w:hint="eastAsia"/>
          <w:sz w:val="20"/>
          <w:szCs w:val="20"/>
        </w:rPr>
        <w:t>また、助成の決定を取消したときは、助成を取り消した年度の翌年度以降</w:t>
      </w:r>
      <w:r w:rsidRPr="009B204C">
        <w:rPr>
          <w:rFonts w:ascii="HG丸ｺﾞｼｯｸM-PRO" w:eastAsia="HG丸ｺﾞｼｯｸM-PRO" w:hAnsiTheme="minorEastAsia"/>
          <w:sz w:val="20"/>
          <w:szCs w:val="20"/>
        </w:rPr>
        <w:t>5</w:t>
      </w:r>
      <w:r w:rsidRPr="009B204C">
        <w:rPr>
          <w:rFonts w:ascii="HG丸ｺﾞｼｯｸM-PRO" w:eastAsia="HG丸ｺﾞｼｯｸM-PRO" w:hAnsiTheme="minorEastAsia" w:hint="eastAsia"/>
          <w:sz w:val="20"/>
          <w:szCs w:val="20"/>
        </w:rPr>
        <w:t>年間、助成の決定を取り消した者からの助成の要望を受け付けないものとします。</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B43AB9" w:rsidRPr="004F5B01" w:rsidRDefault="000C07E3" w:rsidP="00B43AB9">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B43AB9" w:rsidRPr="002B1001">
        <w:rPr>
          <w:rFonts w:ascii="HG丸ｺﾞｼｯｸM-PRO" w:eastAsia="HG丸ｺﾞｼｯｸM-PRO" w:hAnsiTheme="minorEastAsia" w:hint="eastAsia"/>
          <w:b/>
          <w:sz w:val="22"/>
          <w:bdr w:val="single" w:sz="4" w:space="0" w:color="auto"/>
          <w:shd w:val="pct15" w:color="auto" w:fill="FFFFFF"/>
        </w:rPr>
        <w:t>助成金の</w:t>
      </w:r>
      <w:r w:rsidR="00B43AB9">
        <w:rPr>
          <w:rFonts w:ascii="HG丸ｺﾞｼｯｸM-PRO" w:eastAsia="HG丸ｺﾞｼｯｸM-PRO" w:hAnsiTheme="minorEastAsia" w:hint="eastAsia"/>
          <w:b/>
          <w:sz w:val="22"/>
          <w:bdr w:val="single" w:sz="4" w:space="0" w:color="auto"/>
          <w:shd w:val="pct15" w:color="auto" w:fill="FFFFFF"/>
        </w:rPr>
        <w:t>返還</w:t>
      </w: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sz w:val="16"/>
          <w:szCs w:val="16"/>
        </w:rPr>
        <w:t xml:space="preserve">　（助成要綱第</w:t>
      </w:r>
      <w:r w:rsidR="009B204C" w:rsidRPr="009B204C">
        <w:rPr>
          <w:rFonts w:ascii="HG丸ｺﾞｼｯｸM-PRO" w:eastAsia="HG丸ｺﾞｼｯｸM-PRO" w:hAnsiTheme="minorEastAsia"/>
          <w:sz w:val="16"/>
          <w:szCs w:val="16"/>
        </w:rPr>
        <w:t>27</w:t>
      </w:r>
      <w:r w:rsidR="009B204C" w:rsidRPr="009B204C">
        <w:rPr>
          <w:rFonts w:ascii="HG丸ｺﾞｼｯｸM-PRO" w:eastAsia="HG丸ｺﾞｼｯｸM-PRO" w:hAnsiTheme="minorEastAsia" w:hint="eastAsia"/>
          <w:sz w:val="16"/>
          <w:szCs w:val="16"/>
        </w:rPr>
        <w:t>条､事務取扱要領第</w:t>
      </w:r>
      <w:r w:rsidR="009B204C" w:rsidRPr="009B204C">
        <w:rPr>
          <w:rFonts w:ascii="HG丸ｺﾞｼｯｸM-PRO" w:eastAsia="HG丸ｺﾞｼｯｸM-PRO" w:hAnsiTheme="minorEastAsia"/>
          <w:sz w:val="16"/>
          <w:szCs w:val="16"/>
        </w:rPr>
        <w:t>14</w:t>
      </w:r>
      <w:r w:rsidR="009B204C" w:rsidRPr="009B204C">
        <w:rPr>
          <w:rFonts w:ascii="HG丸ｺﾞｼｯｸM-PRO" w:eastAsia="HG丸ｺﾞｼｯｸM-PRO" w:hAnsiTheme="minorEastAsia" w:hint="eastAsia"/>
          <w:sz w:val="16"/>
          <w:szCs w:val="16"/>
        </w:rPr>
        <w:t>条）</w:t>
      </w:r>
    </w:p>
    <w:p w:rsidR="00D67311" w:rsidRDefault="00663B17">
      <w:pPr>
        <w:spacing w:line="300" w:lineRule="exact"/>
        <w:ind w:left="200" w:hangingChars="100" w:hanging="200"/>
        <w:rPr>
          <w:rFonts w:ascii="HG丸ｺﾞｼｯｸM-PRO" w:eastAsia="HG丸ｺﾞｼｯｸM-PRO" w:hAnsiTheme="minorEastAsia"/>
          <w:sz w:val="20"/>
          <w:szCs w:val="20"/>
        </w:rPr>
      </w:pPr>
      <w:r>
        <w:rPr>
          <w:rFonts w:ascii="HG丸ｺﾞｼｯｸM-PRO" w:eastAsia="HG丸ｺﾞｼｯｸM-PRO" w:hAnsiTheme="minorEastAsia" w:hint="eastAsia"/>
          <w:sz w:val="20"/>
          <w:szCs w:val="20"/>
        </w:rPr>
        <w:t>10</w:t>
      </w:r>
      <w:r w:rsidR="009B204C" w:rsidRPr="009B204C">
        <w:rPr>
          <w:rFonts w:ascii="HG丸ｺﾞｼｯｸM-PRO" w:eastAsia="HG丸ｺﾞｼｯｸM-PRO" w:hAnsiTheme="minorEastAsia" w:hint="eastAsia"/>
          <w:sz w:val="20"/>
          <w:szCs w:val="20"/>
        </w:rPr>
        <w:t xml:space="preserve">　助成対象者は、助成</w:t>
      </w:r>
      <w:r w:rsidR="00DD0F8D">
        <w:rPr>
          <w:rFonts w:ascii="HG丸ｺﾞｼｯｸM-PRO" w:eastAsia="HG丸ｺﾞｼｯｸM-PRO" w:hAnsiTheme="minorEastAsia" w:hint="eastAsia"/>
          <w:sz w:val="20"/>
          <w:szCs w:val="20"/>
        </w:rPr>
        <w:t>金</w:t>
      </w:r>
      <w:r w:rsidR="009B204C" w:rsidRPr="009B204C">
        <w:rPr>
          <w:rFonts w:ascii="HG丸ｺﾞｼｯｸM-PRO" w:eastAsia="HG丸ｺﾞｼｯｸM-PRO" w:hAnsiTheme="minorEastAsia" w:hint="eastAsia"/>
          <w:sz w:val="20"/>
          <w:szCs w:val="20"/>
        </w:rPr>
        <w:t>の決定の取消しなどにより、機構から既に交付されている助成金の全部又は一部の返還を求められたときは、機構が指定した期日までに、機構の指定する取引銀行口座に払い込む方法により返還する必要があります。</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D67311" w:rsidRDefault="000C07E3">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8E2175">
        <w:rPr>
          <w:rFonts w:ascii="HG丸ｺﾞｼｯｸM-PRO" w:eastAsia="HG丸ｺﾞｼｯｸM-PRO" w:hAnsiTheme="minorEastAsia" w:hint="eastAsia"/>
          <w:b/>
          <w:sz w:val="22"/>
          <w:bdr w:val="single" w:sz="4" w:space="0" w:color="auto"/>
          <w:shd w:val="pct15" w:color="auto" w:fill="FFFFFF"/>
        </w:rPr>
        <w:t>加算金及び延滞金</w:t>
      </w: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sz w:val="16"/>
          <w:szCs w:val="16"/>
        </w:rPr>
        <w:t xml:space="preserve">　（助成要綱第</w:t>
      </w:r>
      <w:r w:rsidR="009B204C" w:rsidRPr="009B204C">
        <w:rPr>
          <w:rFonts w:ascii="HG丸ｺﾞｼｯｸM-PRO" w:eastAsia="HG丸ｺﾞｼｯｸM-PRO" w:hAnsiTheme="minorEastAsia"/>
          <w:sz w:val="16"/>
          <w:szCs w:val="16"/>
        </w:rPr>
        <w:t>28条</w:t>
      </w:r>
      <w:r w:rsidR="009B204C" w:rsidRPr="009B204C">
        <w:rPr>
          <w:rFonts w:ascii="HG丸ｺﾞｼｯｸM-PRO" w:eastAsia="HG丸ｺﾞｼｯｸM-PRO" w:hAnsiTheme="minorEastAsia" w:hint="eastAsia"/>
          <w:sz w:val="16"/>
          <w:szCs w:val="16"/>
        </w:rPr>
        <w:t>､事務取扱要領第</w:t>
      </w:r>
      <w:r w:rsidR="009B204C" w:rsidRPr="009B204C">
        <w:rPr>
          <w:rFonts w:ascii="HG丸ｺﾞｼｯｸM-PRO" w:eastAsia="HG丸ｺﾞｼｯｸM-PRO" w:hAnsiTheme="minorEastAsia"/>
          <w:sz w:val="16"/>
          <w:szCs w:val="16"/>
        </w:rPr>
        <w:t>14条）</w:t>
      </w:r>
    </w:p>
    <w:p w:rsidR="00D67311" w:rsidRDefault="00663B17">
      <w:pPr>
        <w:spacing w:line="300" w:lineRule="exact"/>
        <w:ind w:left="200" w:hangingChars="100" w:hanging="200"/>
        <w:rPr>
          <w:rFonts w:ascii="HG丸ｺﾞｼｯｸM-PRO" w:eastAsia="HG丸ｺﾞｼｯｸM-PRO" w:hAnsiTheme="minorEastAsia"/>
          <w:sz w:val="20"/>
          <w:szCs w:val="20"/>
        </w:rPr>
      </w:pPr>
      <w:r>
        <w:rPr>
          <w:rFonts w:ascii="HG丸ｺﾞｼｯｸM-PRO" w:eastAsia="HG丸ｺﾞｼｯｸM-PRO" w:hAnsiTheme="minorEastAsia" w:hint="eastAsia"/>
          <w:sz w:val="20"/>
          <w:szCs w:val="20"/>
        </w:rPr>
        <w:t>11</w:t>
      </w:r>
      <w:r w:rsidR="009B204C" w:rsidRPr="009B204C">
        <w:rPr>
          <w:rFonts w:ascii="HG丸ｺﾞｼｯｸM-PRO" w:eastAsia="HG丸ｺﾞｼｯｸM-PRO" w:hAnsiTheme="minorEastAsia" w:hint="eastAsia"/>
          <w:sz w:val="20"/>
          <w:szCs w:val="20"/>
        </w:rPr>
        <w:t xml:space="preserve">　助成対象者は、助成</w:t>
      </w:r>
      <w:r w:rsidR="00B40C7B">
        <w:rPr>
          <w:rFonts w:ascii="HG丸ｺﾞｼｯｸM-PRO" w:eastAsia="HG丸ｺﾞｼｯｸM-PRO" w:hAnsiTheme="minorEastAsia" w:hint="eastAsia"/>
          <w:sz w:val="20"/>
          <w:szCs w:val="20"/>
        </w:rPr>
        <w:t>金</w:t>
      </w:r>
      <w:r w:rsidR="009B204C" w:rsidRPr="009B204C">
        <w:rPr>
          <w:rFonts w:ascii="HG丸ｺﾞｼｯｸM-PRO" w:eastAsia="HG丸ｺﾞｼｯｸM-PRO" w:hAnsiTheme="minorEastAsia" w:hint="eastAsia"/>
          <w:sz w:val="20"/>
          <w:szCs w:val="20"/>
        </w:rPr>
        <w:t>の決定の取消しを受け、機構から助成金の返還を求められたときは、当該返還金の額につき年</w:t>
      </w:r>
      <w:r w:rsidR="009B204C" w:rsidRPr="009B204C">
        <w:rPr>
          <w:rFonts w:ascii="HG丸ｺﾞｼｯｸM-PRO" w:eastAsia="HG丸ｺﾞｼｯｸM-PRO" w:hAnsiTheme="minorEastAsia"/>
          <w:sz w:val="20"/>
          <w:szCs w:val="20"/>
        </w:rPr>
        <w:t>10.95％の割合で計算した加算金を機構に支払う必要があります。</w:t>
      </w:r>
    </w:p>
    <w:p w:rsidR="00D67311" w:rsidRDefault="009B204C">
      <w:pPr>
        <w:spacing w:line="300" w:lineRule="exact"/>
        <w:ind w:leftChars="95" w:left="199" w:firstLineChars="100" w:firstLine="200"/>
        <w:rPr>
          <w:rFonts w:ascii="HG丸ｺﾞｼｯｸM-PRO" w:eastAsia="HG丸ｺﾞｼｯｸM-PRO" w:hAnsiTheme="minorEastAsia"/>
          <w:sz w:val="20"/>
          <w:szCs w:val="20"/>
        </w:rPr>
      </w:pPr>
      <w:r w:rsidRPr="009B204C">
        <w:rPr>
          <w:rFonts w:ascii="HG丸ｺﾞｼｯｸM-PRO" w:eastAsia="HG丸ｺﾞｼｯｸM-PRO" w:hAnsiTheme="minorEastAsia" w:hint="eastAsia"/>
          <w:sz w:val="20"/>
          <w:szCs w:val="20"/>
        </w:rPr>
        <w:t>また、助成対象者は、返還を求められた助成金を機構が指定した期日までに支払わなかったときは、当該返還金の額につき年</w:t>
      </w:r>
      <w:r w:rsidRPr="009B204C">
        <w:rPr>
          <w:rFonts w:ascii="HG丸ｺﾞｼｯｸM-PRO" w:eastAsia="HG丸ｺﾞｼｯｸM-PRO" w:hAnsiTheme="minorEastAsia"/>
          <w:sz w:val="20"/>
          <w:szCs w:val="20"/>
        </w:rPr>
        <w:t>10.95％の割合で計算した延滞金を機構に支払う必要があります。</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735350" w:rsidRDefault="000C07E3" w:rsidP="00735350">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w:t>
      </w:r>
      <w:r w:rsidR="00735350">
        <w:rPr>
          <w:rFonts w:ascii="HG丸ｺﾞｼｯｸM-PRO" w:eastAsia="HG丸ｺﾞｼｯｸM-PRO" w:hAnsiTheme="minorEastAsia" w:hint="eastAsia"/>
          <w:b/>
          <w:sz w:val="22"/>
          <w:bdr w:val="single" w:sz="4" w:space="0" w:color="auto"/>
          <w:shd w:val="pct15" w:color="auto" w:fill="FFFFFF"/>
        </w:rPr>
        <w:t>罰則</w:t>
      </w:r>
      <w:r>
        <w:rPr>
          <w:rFonts w:ascii="HG丸ｺﾞｼｯｸM-PRO" w:eastAsia="HG丸ｺﾞｼｯｸM-PRO" w:hAnsiTheme="minorEastAsia" w:hint="eastAsia"/>
          <w:b/>
          <w:sz w:val="22"/>
          <w:bdr w:val="single" w:sz="4" w:space="0" w:color="auto"/>
          <w:shd w:val="pct15" w:color="auto" w:fill="FFFFFF"/>
        </w:rPr>
        <w:t xml:space="preserve"> </w:t>
      </w:r>
      <w:r w:rsidR="009B204C" w:rsidRPr="009B204C">
        <w:rPr>
          <w:rFonts w:ascii="HG丸ｺﾞｼｯｸM-PRO" w:eastAsia="HG丸ｺﾞｼｯｸM-PRO" w:hAnsiTheme="minorEastAsia" w:hint="eastAsia"/>
          <w:sz w:val="16"/>
          <w:szCs w:val="16"/>
        </w:rPr>
        <w:t xml:space="preserve">　（補助金適正化法第</w:t>
      </w:r>
      <w:r w:rsidR="009B204C" w:rsidRPr="009B204C">
        <w:rPr>
          <w:rFonts w:ascii="HG丸ｺﾞｼｯｸM-PRO" w:eastAsia="HG丸ｺﾞｼｯｸM-PRO" w:hAnsiTheme="minorEastAsia"/>
          <w:sz w:val="16"/>
          <w:szCs w:val="16"/>
        </w:rPr>
        <w:t>29</w:t>
      </w:r>
      <w:r w:rsidR="009B204C" w:rsidRPr="009B204C">
        <w:rPr>
          <w:rFonts w:ascii="HG丸ｺﾞｼｯｸM-PRO" w:eastAsia="HG丸ｺﾞｼｯｸM-PRO" w:hAnsiTheme="minorEastAsia" w:hint="eastAsia"/>
          <w:sz w:val="16"/>
          <w:szCs w:val="16"/>
        </w:rPr>
        <w:t>条）</w:t>
      </w:r>
    </w:p>
    <w:p w:rsidR="00D67311" w:rsidRDefault="009B204C">
      <w:pPr>
        <w:spacing w:line="300" w:lineRule="exact"/>
        <w:ind w:left="200" w:hangingChars="100" w:hanging="200"/>
        <w:rPr>
          <w:rFonts w:ascii="HG丸ｺﾞｼｯｸM-PRO" w:eastAsia="HG丸ｺﾞｼｯｸM-PRO" w:hAnsiTheme="minorEastAsia"/>
          <w:sz w:val="20"/>
          <w:szCs w:val="20"/>
        </w:rPr>
      </w:pPr>
      <w:r w:rsidRPr="009B204C">
        <w:rPr>
          <w:rFonts w:ascii="HG丸ｺﾞｼｯｸM-PRO" w:eastAsia="HG丸ｺﾞｼｯｸM-PRO" w:hAnsiTheme="minorEastAsia"/>
          <w:sz w:val="20"/>
          <w:szCs w:val="20"/>
        </w:rPr>
        <w:t>12　偽りその他不正の手段により</w:t>
      </w:r>
      <w:r w:rsidRPr="009B204C">
        <w:rPr>
          <w:rFonts w:ascii="HG丸ｺﾞｼｯｸM-PRO" w:eastAsia="HG丸ｺﾞｼｯｸM-PRO" w:hAnsiTheme="minorEastAsia" w:hint="eastAsia"/>
          <w:sz w:val="20"/>
          <w:szCs w:val="20"/>
        </w:rPr>
        <w:t>助成金の交付を受けた場合、</w:t>
      </w:r>
      <w:r w:rsidRPr="009B204C">
        <w:rPr>
          <w:rFonts w:ascii="HG丸ｺﾞｼｯｸM-PRO" w:eastAsia="HG丸ｺﾞｼｯｸM-PRO" w:hAnsiTheme="minorEastAsia"/>
          <w:sz w:val="20"/>
          <w:szCs w:val="20"/>
        </w:rPr>
        <w:t>5</w:t>
      </w:r>
      <w:r w:rsidRPr="009B204C">
        <w:rPr>
          <w:rFonts w:ascii="HG丸ｺﾞｼｯｸM-PRO" w:eastAsia="HG丸ｺﾞｼｯｸM-PRO" w:hAnsiTheme="minorEastAsia" w:hint="eastAsia"/>
          <w:sz w:val="20"/>
          <w:szCs w:val="20"/>
        </w:rPr>
        <w:t>年以下の懲役若しくは</w:t>
      </w:r>
      <w:r w:rsidRPr="009B204C">
        <w:rPr>
          <w:rFonts w:ascii="HG丸ｺﾞｼｯｸM-PRO" w:eastAsia="HG丸ｺﾞｼｯｸM-PRO" w:hAnsiTheme="minorEastAsia"/>
          <w:sz w:val="20"/>
          <w:szCs w:val="20"/>
        </w:rPr>
        <w:t>100万円以下の罰金が課される場合があります。</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0C07E3" w:rsidRDefault="000C07E3" w:rsidP="000C07E3">
      <w:pPr>
        <w:rPr>
          <w:rFonts w:ascii="HG丸ｺﾞｼｯｸM-PRO" w:eastAsia="HG丸ｺﾞｼｯｸM-PRO" w:hAnsiTheme="minorEastAsia"/>
          <w:sz w:val="22"/>
        </w:rPr>
      </w:pPr>
      <w:r>
        <w:rPr>
          <w:rFonts w:ascii="HG丸ｺﾞｼｯｸM-PRO" w:eastAsia="HG丸ｺﾞｼｯｸM-PRO" w:hAnsiTheme="minorEastAsia" w:hint="eastAsia"/>
          <w:b/>
          <w:sz w:val="22"/>
          <w:bdr w:val="single" w:sz="4" w:space="0" w:color="auto"/>
          <w:shd w:val="pct15" w:color="auto" w:fill="FFFFFF"/>
        </w:rPr>
        <w:t xml:space="preserve"> その他 </w:t>
      </w:r>
      <w:r w:rsidRPr="00F00B34">
        <w:rPr>
          <w:rFonts w:ascii="HG丸ｺﾞｼｯｸM-PRO" w:eastAsia="HG丸ｺﾞｼｯｸM-PRO" w:hAnsiTheme="minorEastAsia" w:hint="eastAsia"/>
          <w:sz w:val="16"/>
          <w:szCs w:val="16"/>
        </w:rPr>
        <w:t xml:space="preserve">　</w:t>
      </w:r>
      <w:r w:rsidR="009B204C" w:rsidRPr="009B204C">
        <w:rPr>
          <w:rFonts w:ascii="HG丸ｺﾞｼｯｸM-PRO" w:eastAsia="HG丸ｺﾞｼｯｸM-PRO" w:hAnsiTheme="minorEastAsia" w:hint="eastAsia"/>
          <w:color w:val="FFFFFF" w:themeColor="background1"/>
          <w:sz w:val="16"/>
          <w:szCs w:val="16"/>
        </w:rPr>
        <w:t>）</w:t>
      </w:r>
    </w:p>
    <w:p w:rsidR="00D67311" w:rsidRDefault="009B204C">
      <w:pPr>
        <w:spacing w:line="300" w:lineRule="exact"/>
        <w:ind w:left="200" w:hangingChars="100" w:hanging="200"/>
        <w:rPr>
          <w:rFonts w:ascii="HG丸ｺﾞｼｯｸM-PRO" w:eastAsia="HG丸ｺﾞｼｯｸM-PRO" w:hAnsiTheme="minorEastAsia"/>
          <w:sz w:val="20"/>
          <w:szCs w:val="20"/>
        </w:rPr>
      </w:pPr>
      <w:r w:rsidRPr="009B204C">
        <w:rPr>
          <w:rFonts w:ascii="HG丸ｺﾞｼｯｸM-PRO" w:eastAsia="HG丸ｺﾞｼｯｸM-PRO" w:hAnsiTheme="minorEastAsia"/>
          <w:sz w:val="20"/>
          <w:szCs w:val="20"/>
        </w:rPr>
        <w:t xml:space="preserve">13　</w:t>
      </w:r>
      <w:r w:rsidRPr="009B204C">
        <w:rPr>
          <w:rFonts w:ascii="HG丸ｺﾞｼｯｸM-PRO" w:eastAsia="HG丸ｺﾞｼｯｸM-PRO" w:hAnsiTheme="minorEastAsia" w:hint="eastAsia"/>
          <w:sz w:val="20"/>
          <w:szCs w:val="20"/>
        </w:rPr>
        <w:t>社会福祉振興助成金要望書を含め、機構に対して行った申請及び報告について、虚偽あるいは著しい不実内容と判断された場合には、厳しく対処させていただきます。</w:t>
      </w:r>
    </w:p>
    <w:p w:rsidR="00D67311" w:rsidRDefault="00D67311">
      <w:pPr>
        <w:spacing w:line="300" w:lineRule="exact"/>
        <w:ind w:left="200" w:hangingChars="100" w:hanging="200"/>
        <w:rPr>
          <w:rFonts w:ascii="HG丸ｺﾞｼｯｸM-PRO" w:eastAsia="HG丸ｺﾞｼｯｸM-PRO" w:hAnsiTheme="minorEastAsia"/>
          <w:sz w:val="20"/>
          <w:szCs w:val="20"/>
        </w:rPr>
      </w:pPr>
    </w:p>
    <w:p w:rsidR="00D67311" w:rsidRDefault="00D67311">
      <w:pPr>
        <w:spacing w:line="300" w:lineRule="exact"/>
        <w:ind w:left="200" w:hangingChars="100" w:hanging="200"/>
        <w:rPr>
          <w:rFonts w:ascii="HG丸ｺﾞｼｯｸM-PRO" w:eastAsia="HG丸ｺﾞｼｯｸM-PRO" w:hAnsiTheme="minorEastAsia"/>
          <w:sz w:val="20"/>
          <w:szCs w:val="20"/>
        </w:rPr>
      </w:pPr>
    </w:p>
    <w:p w:rsidR="00D67311" w:rsidRDefault="009B204C">
      <w:pPr>
        <w:spacing w:line="320" w:lineRule="exact"/>
        <w:ind w:leftChars="95" w:left="199"/>
        <w:rPr>
          <w:rFonts w:ascii="HG丸ｺﾞｼｯｸM-PRO" w:eastAsia="HG丸ｺﾞｼｯｸM-PRO" w:hAnsiTheme="minorEastAsia"/>
          <w:sz w:val="20"/>
          <w:szCs w:val="20"/>
        </w:rPr>
      </w:pPr>
      <w:r w:rsidRPr="009B204C">
        <w:rPr>
          <w:rFonts w:ascii="HG丸ｺﾞｼｯｸM-PRO" w:eastAsia="HG丸ｺﾞｼｯｸM-PRO" w:hAnsiTheme="minorEastAsia" w:hint="eastAsia"/>
          <w:sz w:val="20"/>
          <w:szCs w:val="20"/>
        </w:rPr>
        <w:t>本書記載内容について確認し、了解したことを表明します。</w:t>
      </w:r>
    </w:p>
    <w:p w:rsidR="00D67311" w:rsidRDefault="00D67311">
      <w:pPr>
        <w:spacing w:line="320" w:lineRule="exact"/>
        <w:ind w:leftChars="95" w:left="199"/>
        <w:rPr>
          <w:rFonts w:ascii="HG丸ｺﾞｼｯｸM-PRO" w:eastAsia="HG丸ｺﾞｼｯｸM-PRO" w:hAnsiTheme="minorEastAsia"/>
          <w:sz w:val="20"/>
          <w:szCs w:val="20"/>
        </w:rPr>
      </w:pPr>
    </w:p>
    <w:p w:rsidR="00D67311" w:rsidRDefault="00D67311">
      <w:pPr>
        <w:spacing w:line="320" w:lineRule="exact"/>
        <w:ind w:leftChars="95" w:left="199"/>
        <w:rPr>
          <w:rFonts w:ascii="HG丸ｺﾞｼｯｸM-PRO" w:eastAsia="HG丸ｺﾞｼｯｸM-PRO" w:hAnsiTheme="minorEastAsia"/>
          <w:sz w:val="20"/>
          <w:szCs w:val="20"/>
        </w:rPr>
      </w:pPr>
    </w:p>
    <w:p w:rsidR="00D67311" w:rsidRDefault="004A5580" w:rsidP="004A5580">
      <w:pPr>
        <w:spacing w:line="320" w:lineRule="exact"/>
        <w:ind w:leftChars="95" w:left="199" w:firstLine="200"/>
        <w:rPr>
          <w:rFonts w:ascii="HG丸ｺﾞｼｯｸM-PRO" w:eastAsia="HG丸ｺﾞｼｯｸM-PRO" w:hAnsiTheme="minorEastAsia"/>
          <w:sz w:val="20"/>
          <w:szCs w:val="20"/>
        </w:rPr>
      </w:pPr>
      <w:r>
        <w:rPr>
          <w:rFonts w:ascii="HG丸ｺﾞｼｯｸM-PRO" w:eastAsia="HG丸ｺﾞｼｯｸM-PRO" w:hAnsiTheme="minorEastAsia" w:hint="eastAsia"/>
          <w:sz w:val="20"/>
          <w:szCs w:val="20"/>
        </w:rPr>
        <w:t xml:space="preserve">平成　　　年　　　月　　　</w:t>
      </w:r>
      <w:r w:rsidR="009B204C" w:rsidRPr="009B204C">
        <w:rPr>
          <w:rFonts w:ascii="HG丸ｺﾞｼｯｸM-PRO" w:eastAsia="HG丸ｺﾞｼｯｸM-PRO" w:hAnsiTheme="minorEastAsia" w:hint="eastAsia"/>
          <w:sz w:val="20"/>
          <w:szCs w:val="20"/>
        </w:rPr>
        <w:t>日</w:t>
      </w:r>
    </w:p>
    <w:p w:rsidR="009077D9" w:rsidRPr="004A5580" w:rsidRDefault="009077D9" w:rsidP="009077D9">
      <w:pPr>
        <w:ind w:firstLineChars="300" w:firstLine="660"/>
        <w:rPr>
          <w:rFonts w:ascii="HG丸ｺﾞｼｯｸM-PRO" w:eastAsia="HG丸ｺﾞｼｯｸM-PRO" w:hAnsiTheme="minorEastAsia"/>
          <w:sz w:val="22"/>
        </w:rPr>
      </w:pPr>
    </w:p>
    <w:tbl>
      <w:tblPr>
        <w:tblStyle w:val="a7"/>
        <w:tblW w:w="0" w:type="auto"/>
        <w:tblInd w:w="2235" w:type="dxa"/>
        <w:tblLook w:val="04A0" w:firstRow="1" w:lastRow="0" w:firstColumn="1" w:lastColumn="0" w:noHBand="0" w:noVBand="1"/>
      </w:tblPr>
      <w:tblGrid>
        <w:gridCol w:w="1701"/>
        <w:gridCol w:w="5616"/>
      </w:tblGrid>
      <w:tr w:rsidR="009077D9" w:rsidTr="009077D9">
        <w:trPr>
          <w:trHeight w:val="681"/>
        </w:trPr>
        <w:tc>
          <w:tcPr>
            <w:tcW w:w="1701" w:type="dxa"/>
            <w:tcBorders>
              <w:top w:val="nil"/>
              <w:left w:val="nil"/>
              <w:bottom w:val="single" w:sz="4" w:space="0" w:color="000000" w:themeColor="text1"/>
              <w:right w:val="nil"/>
            </w:tcBorders>
            <w:vAlign w:val="center"/>
          </w:tcPr>
          <w:p w:rsidR="009077D9" w:rsidRPr="00E72B94" w:rsidRDefault="009B204C" w:rsidP="009077D9">
            <w:pPr>
              <w:jc w:val="center"/>
              <w:rPr>
                <w:rFonts w:ascii="HG丸ｺﾞｼｯｸM-PRO" w:eastAsia="HG丸ｺﾞｼｯｸM-PRO" w:hAnsiTheme="minorEastAsia"/>
                <w:sz w:val="20"/>
                <w:szCs w:val="20"/>
              </w:rPr>
            </w:pPr>
            <w:r w:rsidRPr="009B204C">
              <w:rPr>
                <w:rFonts w:ascii="HG丸ｺﾞｼｯｸM-PRO" w:eastAsia="HG丸ｺﾞｼｯｸM-PRO" w:hAnsiTheme="minorEastAsia" w:hint="eastAsia"/>
                <w:sz w:val="20"/>
                <w:szCs w:val="20"/>
              </w:rPr>
              <w:t>団体住所</w:t>
            </w:r>
          </w:p>
        </w:tc>
        <w:tc>
          <w:tcPr>
            <w:tcW w:w="5616" w:type="dxa"/>
            <w:tcBorders>
              <w:top w:val="nil"/>
              <w:left w:val="nil"/>
              <w:bottom w:val="single" w:sz="4" w:space="0" w:color="000000" w:themeColor="text1"/>
              <w:right w:val="nil"/>
            </w:tcBorders>
            <w:vAlign w:val="center"/>
          </w:tcPr>
          <w:p w:rsidR="009077D9" w:rsidRPr="004A5580" w:rsidRDefault="009077D9" w:rsidP="009077D9">
            <w:pPr>
              <w:rPr>
                <w:rFonts w:asciiTheme="minorEastAsia" w:hAnsiTheme="minorEastAsia"/>
                <w:sz w:val="22"/>
              </w:rPr>
            </w:pPr>
          </w:p>
        </w:tc>
      </w:tr>
      <w:tr w:rsidR="009077D9" w:rsidTr="009077D9">
        <w:trPr>
          <w:trHeight w:val="681"/>
        </w:trPr>
        <w:tc>
          <w:tcPr>
            <w:tcW w:w="1701" w:type="dxa"/>
            <w:tcBorders>
              <w:left w:val="nil"/>
              <w:bottom w:val="single" w:sz="4" w:space="0" w:color="000000" w:themeColor="text1"/>
              <w:right w:val="nil"/>
            </w:tcBorders>
            <w:vAlign w:val="center"/>
          </w:tcPr>
          <w:p w:rsidR="009077D9" w:rsidRPr="00E72B94" w:rsidRDefault="009B204C" w:rsidP="009077D9">
            <w:pPr>
              <w:jc w:val="center"/>
              <w:rPr>
                <w:rFonts w:ascii="HG丸ｺﾞｼｯｸM-PRO" w:eastAsia="HG丸ｺﾞｼｯｸM-PRO" w:hAnsiTheme="minorEastAsia"/>
                <w:sz w:val="20"/>
                <w:szCs w:val="20"/>
              </w:rPr>
            </w:pPr>
            <w:r w:rsidRPr="009B204C">
              <w:rPr>
                <w:rFonts w:ascii="HG丸ｺﾞｼｯｸM-PRO" w:eastAsia="HG丸ｺﾞｼｯｸM-PRO" w:hAnsiTheme="minorEastAsia" w:hint="eastAsia"/>
                <w:sz w:val="20"/>
                <w:szCs w:val="20"/>
              </w:rPr>
              <w:t>団体名称</w:t>
            </w:r>
          </w:p>
        </w:tc>
        <w:tc>
          <w:tcPr>
            <w:tcW w:w="5616" w:type="dxa"/>
            <w:tcBorders>
              <w:left w:val="nil"/>
              <w:bottom w:val="single" w:sz="4" w:space="0" w:color="000000" w:themeColor="text1"/>
              <w:right w:val="nil"/>
            </w:tcBorders>
            <w:vAlign w:val="center"/>
          </w:tcPr>
          <w:p w:rsidR="009077D9" w:rsidRPr="004A5580" w:rsidRDefault="009077D9" w:rsidP="009077D9">
            <w:pPr>
              <w:rPr>
                <w:rFonts w:asciiTheme="minorEastAsia" w:hAnsiTheme="minorEastAsia"/>
                <w:sz w:val="22"/>
              </w:rPr>
            </w:pPr>
          </w:p>
        </w:tc>
      </w:tr>
      <w:tr w:rsidR="009077D9" w:rsidTr="009077D9">
        <w:trPr>
          <w:trHeight w:val="681"/>
        </w:trPr>
        <w:tc>
          <w:tcPr>
            <w:tcW w:w="1701" w:type="dxa"/>
            <w:tcBorders>
              <w:left w:val="nil"/>
              <w:right w:val="nil"/>
            </w:tcBorders>
            <w:vAlign w:val="center"/>
          </w:tcPr>
          <w:p w:rsidR="009077D9" w:rsidRPr="00E72B94" w:rsidRDefault="006A6D5E" w:rsidP="006A6D5E">
            <w:pPr>
              <w:jc w:val="center"/>
              <w:rPr>
                <w:rFonts w:ascii="HG丸ｺﾞｼｯｸM-PRO" w:eastAsia="HG丸ｺﾞｼｯｸM-PRO" w:hAnsiTheme="minorEastAsia"/>
                <w:sz w:val="20"/>
                <w:szCs w:val="20"/>
              </w:rPr>
            </w:pPr>
            <w:r>
              <w:rPr>
                <w:rFonts w:ascii="HG丸ｺﾞｼｯｸM-PRO" w:eastAsia="HG丸ｺﾞｼｯｸM-PRO" w:hAnsiTheme="minorEastAsia" w:hint="eastAsia"/>
                <w:sz w:val="20"/>
                <w:szCs w:val="20"/>
              </w:rPr>
              <w:t>上記代表者署名</w:t>
            </w:r>
          </w:p>
        </w:tc>
        <w:tc>
          <w:tcPr>
            <w:tcW w:w="5616" w:type="dxa"/>
            <w:tcBorders>
              <w:left w:val="nil"/>
              <w:right w:val="nil"/>
            </w:tcBorders>
            <w:vAlign w:val="center"/>
          </w:tcPr>
          <w:p w:rsidR="009077D9" w:rsidRDefault="00957BD2" w:rsidP="009077D9">
            <w:pPr>
              <w:rPr>
                <w:rFonts w:ascii="HG丸ｺﾞｼｯｸM-PRO" w:eastAsia="HG丸ｺﾞｼｯｸM-PRO" w:hAnsiTheme="minorEastAsia"/>
                <w:sz w:val="22"/>
              </w:rPr>
            </w:pPr>
            <w:r>
              <w:rPr>
                <w:rFonts w:ascii="HG丸ｺﾞｼｯｸM-PRO" w:eastAsia="HG丸ｺﾞｼｯｸM-PRO" w:hAnsiTheme="minorEastAsia"/>
                <w:noProof/>
                <w:sz w:val="22"/>
              </w:rPr>
              <w:pict>
                <v:oval id="_x0000_s1029" style="position:absolute;left:0;text-align:left;margin-left:235.25pt;margin-top:.65pt;width:31.8pt;height:28.8pt;z-index:251659264;mso-position-horizontal-relative:text;mso-position-vertical-relative:text;mso-width-relative:margin;mso-height-relative:margin" filled="f" strokeweight=".25pt">
                  <v:stroke dashstyle="1 1"/>
                  <v:textbox style="mso-next-textbox:#_x0000_s1029" inset="5.85pt,.7pt,5.85pt,.7pt">
                    <w:txbxContent>
                      <w:p w:rsidR="009077D9" w:rsidRPr="00E72B94" w:rsidRDefault="009077D9" w:rsidP="009077D9">
                        <w:pPr>
                          <w:spacing w:line="100" w:lineRule="exact"/>
                          <w:rPr>
                            <w:sz w:val="14"/>
                          </w:rPr>
                        </w:pPr>
                      </w:p>
                      <w:p w:rsidR="009077D9" w:rsidRPr="00E72B94" w:rsidRDefault="009B204C" w:rsidP="009077D9">
                        <w:pPr>
                          <w:spacing w:line="200" w:lineRule="exact"/>
                          <w:rPr>
                            <w:sz w:val="14"/>
                          </w:rPr>
                        </w:pPr>
                        <w:r w:rsidRPr="009B204C">
                          <w:rPr>
                            <w:rFonts w:hint="eastAsia"/>
                            <w:sz w:val="14"/>
                          </w:rPr>
                          <w:t>実印</w:t>
                        </w:r>
                      </w:p>
                    </w:txbxContent>
                  </v:textbox>
                </v:oval>
              </w:pict>
            </w:r>
          </w:p>
        </w:tc>
      </w:tr>
    </w:tbl>
    <w:p w:rsidR="009077D9" w:rsidRDefault="009077D9" w:rsidP="009077D9">
      <w:pPr>
        <w:ind w:firstLineChars="300" w:firstLine="660"/>
        <w:rPr>
          <w:rFonts w:ascii="HG丸ｺﾞｼｯｸM-PRO" w:eastAsia="HG丸ｺﾞｼｯｸM-PRO" w:hAnsiTheme="minorEastAsia"/>
          <w:sz w:val="22"/>
        </w:rPr>
      </w:pPr>
    </w:p>
    <w:sectPr w:rsidR="009077D9" w:rsidSect="00982186">
      <w:headerReference w:type="default" r:id="rId12"/>
      <w:pgSz w:w="11906" w:h="16838"/>
      <w:pgMar w:top="1418" w:right="1134" w:bottom="1134" w:left="1418" w:header="907"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094D" w:rsidRDefault="000C094D" w:rsidP="00761064">
      <w:r>
        <w:separator/>
      </w:r>
    </w:p>
  </w:endnote>
  <w:endnote w:type="continuationSeparator" w:id="0">
    <w:p w:rsidR="000C094D" w:rsidRDefault="000C094D" w:rsidP="007610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40EE" w:rsidRDefault="00D840E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40EE" w:rsidRDefault="00D840EE">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12AB" w:rsidRPr="009329A9" w:rsidRDefault="00C812AB" w:rsidP="009329A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094D" w:rsidRDefault="000C094D" w:rsidP="00761064">
      <w:r>
        <w:separator/>
      </w:r>
    </w:p>
  </w:footnote>
  <w:footnote w:type="continuationSeparator" w:id="0">
    <w:p w:rsidR="000C094D" w:rsidRDefault="000C094D" w:rsidP="007610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40EE" w:rsidRDefault="00D840EE">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2186" w:rsidRPr="009329A9" w:rsidRDefault="00982186" w:rsidP="009329A9">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40EE" w:rsidRDefault="00D840EE">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2186" w:rsidRPr="00982186" w:rsidRDefault="00982186" w:rsidP="00982186">
    <w:pPr>
      <w:pStyle w:val="a3"/>
      <w:jc w:val="right"/>
      <w:rPr>
        <w:rFonts w:ascii="HG丸ｺﾞｼｯｸM-PRO" w:eastAsia="HG丸ｺﾞｼｯｸM-PRO"/>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8673">
      <v:textbox inset="5.85pt,.7pt,5.85pt,.7pt"/>
      <o:colormenu v:ext="edit" fill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761064"/>
    <w:rsid w:val="000007E9"/>
    <w:rsid w:val="000009FE"/>
    <w:rsid w:val="0000112C"/>
    <w:rsid w:val="00001786"/>
    <w:rsid w:val="00001B85"/>
    <w:rsid w:val="00002584"/>
    <w:rsid w:val="00002DE2"/>
    <w:rsid w:val="00002E2D"/>
    <w:rsid w:val="00003707"/>
    <w:rsid w:val="00003DFA"/>
    <w:rsid w:val="0000437D"/>
    <w:rsid w:val="00004AA0"/>
    <w:rsid w:val="00004D40"/>
    <w:rsid w:val="00004F68"/>
    <w:rsid w:val="000050A8"/>
    <w:rsid w:val="000053DA"/>
    <w:rsid w:val="000054EA"/>
    <w:rsid w:val="00005D8E"/>
    <w:rsid w:val="000060F1"/>
    <w:rsid w:val="00006279"/>
    <w:rsid w:val="00006524"/>
    <w:rsid w:val="000065A9"/>
    <w:rsid w:val="0000729E"/>
    <w:rsid w:val="00007ABE"/>
    <w:rsid w:val="00007D1A"/>
    <w:rsid w:val="000106A5"/>
    <w:rsid w:val="00010FE7"/>
    <w:rsid w:val="0001187D"/>
    <w:rsid w:val="000121AD"/>
    <w:rsid w:val="00012599"/>
    <w:rsid w:val="00012C9F"/>
    <w:rsid w:val="00012E77"/>
    <w:rsid w:val="00013617"/>
    <w:rsid w:val="00014B09"/>
    <w:rsid w:val="00015333"/>
    <w:rsid w:val="00015487"/>
    <w:rsid w:val="0001554A"/>
    <w:rsid w:val="00015D58"/>
    <w:rsid w:val="000161F4"/>
    <w:rsid w:val="0001621F"/>
    <w:rsid w:val="00016D4B"/>
    <w:rsid w:val="00016DD4"/>
    <w:rsid w:val="0001756C"/>
    <w:rsid w:val="000178D1"/>
    <w:rsid w:val="00017A18"/>
    <w:rsid w:val="00017B66"/>
    <w:rsid w:val="00017ED9"/>
    <w:rsid w:val="00020180"/>
    <w:rsid w:val="000202F1"/>
    <w:rsid w:val="00020648"/>
    <w:rsid w:val="00020C2F"/>
    <w:rsid w:val="00020D57"/>
    <w:rsid w:val="00021138"/>
    <w:rsid w:val="00021759"/>
    <w:rsid w:val="000217DC"/>
    <w:rsid w:val="00021A27"/>
    <w:rsid w:val="00021C74"/>
    <w:rsid w:val="00021E6F"/>
    <w:rsid w:val="00021EB0"/>
    <w:rsid w:val="000222A5"/>
    <w:rsid w:val="00022C7B"/>
    <w:rsid w:val="00023346"/>
    <w:rsid w:val="00023B10"/>
    <w:rsid w:val="00023F74"/>
    <w:rsid w:val="00024405"/>
    <w:rsid w:val="0002476B"/>
    <w:rsid w:val="00024927"/>
    <w:rsid w:val="00024BDC"/>
    <w:rsid w:val="00024DDC"/>
    <w:rsid w:val="00025055"/>
    <w:rsid w:val="00025DFF"/>
    <w:rsid w:val="00026573"/>
    <w:rsid w:val="000266ED"/>
    <w:rsid w:val="00026B41"/>
    <w:rsid w:val="00026C20"/>
    <w:rsid w:val="00027608"/>
    <w:rsid w:val="0002789E"/>
    <w:rsid w:val="00027BB0"/>
    <w:rsid w:val="00027C68"/>
    <w:rsid w:val="00027FC4"/>
    <w:rsid w:val="00030223"/>
    <w:rsid w:val="0003044B"/>
    <w:rsid w:val="000306FB"/>
    <w:rsid w:val="000309AB"/>
    <w:rsid w:val="0003150B"/>
    <w:rsid w:val="00031949"/>
    <w:rsid w:val="00032E1F"/>
    <w:rsid w:val="00033419"/>
    <w:rsid w:val="000334AA"/>
    <w:rsid w:val="000334C5"/>
    <w:rsid w:val="00033A3B"/>
    <w:rsid w:val="00033CEA"/>
    <w:rsid w:val="000346C7"/>
    <w:rsid w:val="00034B09"/>
    <w:rsid w:val="000358AA"/>
    <w:rsid w:val="00035E94"/>
    <w:rsid w:val="00037B89"/>
    <w:rsid w:val="00037D31"/>
    <w:rsid w:val="00040669"/>
    <w:rsid w:val="00040BCD"/>
    <w:rsid w:val="00040C05"/>
    <w:rsid w:val="00040DEE"/>
    <w:rsid w:val="00041A89"/>
    <w:rsid w:val="00041B0B"/>
    <w:rsid w:val="0004205D"/>
    <w:rsid w:val="000426C0"/>
    <w:rsid w:val="000428A5"/>
    <w:rsid w:val="00042F26"/>
    <w:rsid w:val="000438EF"/>
    <w:rsid w:val="00043B59"/>
    <w:rsid w:val="00043DE0"/>
    <w:rsid w:val="00043F83"/>
    <w:rsid w:val="0004455A"/>
    <w:rsid w:val="0004481B"/>
    <w:rsid w:val="00044F13"/>
    <w:rsid w:val="00045CB2"/>
    <w:rsid w:val="000461BB"/>
    <w:rsid w:val="00046CE4"/>
    <w:rsid w:val="0004701A"/>
    <w:rsid w:val="000470C0"/>
    <w:rsid w:val="000477B5"/>
    <w:rsid w:val="00047D00"/>
    <w:rsid w:val="000506A0"/>
    <w:rsid w:val="000506C1"/>
    <w:rsid w:val="00050CE2"/>
    <w:rsid w:val="00050FBD"/>
    <w:rsid w:val="0005133B"/>
    <w:rsid w:val="00051498"/>
    <w:rsid w:val="000518A1"/>
    <w:rsid w:val="00052259"/>
    <w:rsid w:val="00052B4C"/>
    <w:rsid w:val="00052C00"/>
    <w:rsid w:val="00052E8B"/>
    <w:rsid w:val="00053F76"/>
    <w:rsid w:val="000542C5"/>
    <w:rsid w:val="000545F4"/>
    <w:rsid w:val="00054834"/>
    <w:rsid w:val="000550AE"/>
    <w:rsid w:val="00055236"/>
    <w:rsid w:val="00055738"/>
    <w:rsid w:val="00055CFC"/>
    <w:rsid w:val="00055EF9"/>
    <w:rsid w:val="000569B0"/>
    <w:rsid w:val="00057A96"/>
    <w:rsid w:val="00057C2C"/>
    <w:rsid w:val="00057ED0"/>
    <w:rsid w:val="000603C5"/>
    <w:rsid w:val="00060482"/>
    <w:rsid w:val="00060C94"/>
    <w:rsid w:val="00061382"/>
    <w:rsid w:val="000621C4"/>
    <w:rsid w:val="0006264F"/>
    <w:rsid w:val="00062B72"/>
    <w:rsid w:val="00063498"/>
    <w:rsid w:val="000634AC"/>
    <w:rsid w:val="00063ECD"/>
    <w:rsid w:val="00063F58"/>
    <w:rsid w:val="0006413D"/>
    <w:rsid w:val="0006490D"/>
    <w:rsid w:val="00064A0E"/>
    <w:rsid w:val="00064A15"/>
    <w:rsid w:val="00064FF2"/>
    <w:rsid w:val="000653F7"/>
    <w:rsid w:val="000656E9"/>
    <w:rsid w:val="00065BF0"/>
    <w:rsid w:val="000661C5"/>
    <w:rsid w:val="00066AB2"/>
    <w:rsid w:val="000670AB"/>
    <w:rsid w:val="00067872"/>
    <w:rsid w:val="00071F3E"/>
    <w:rsid w:val="00072055"/>
    <w:rsid w:val="00073C74"/>
    <w:rsid w:val="00073DF1"/>
    <w:rsid w:val="000740D4"/>
    <w:rsid w:val="000747DB"/>
    <w:rsid w:val="0007498D"/>
    <w:rsid w:val="00074C1B"/>
    <w:rsid w:val="00074D44"/>
    <w:rsid w:val="00074E20"/>
    <w:rsid w:val="0007504A"/>
    <w:rsid w:val="000756A0"/>
    <w:rsid w:val="00075995"/>
    <w:rsid w:val="00076393"/>
    <w:rsid w:val="00076C7A"/>
    <w:rsid w:val="00077CB6"/>
    <w:rsid w:val="00077DD0"/>
    <w:rsid w:val="0008003A"/>
    <w:rsid w:val="00080323"/>
    <w:rsid w:val="00080B2C"/>
    <w:rsid w:val="00080CAA"/>
    <w:rsid w:val="000810FB"/>
    <w:rsid w:val="00081C8F"/>
    <w:rsid w:val="00081F5F"/>
    <w:rsid w:val="000823B7"/>
    <w:rsid w:val="00083068"/>
    <w:rsid w:val="00083703"/>
    <w:rsid w:val="00083848"/>
    <w:rsid w:val="00083DB5"/>
    <w:rsid w:val="00084110"/>
    <w:rsid w:val="000845E8"/>
    <w:rsid w:val="00084880"/>
    <w:rsid w:val="00084A85"/>
    <w:rsid w:val="00084C72"/>
    <w:rsid w:val="00085EED"/>
    <w:rsid w:val="000864C3"/>
    <w:rsid w:val="000864C5"/>
    <w:rsid w:val="00086740"/>
    <w:rsid w:val="0008699C"/>
    <w:rsid w:val="00086B91"/>
    <w:rsid w:val="000870D3"/>
    <w:rsid w:val="000874CA"/>
    <w:rsid w:val="000878D9"/>
    <w:rsid w:val="00087D59"/>
    <w:rsid w:val="00087EEA"/>
    <w:rsid w:val="00087F54"/>
    <w:rsid w:val="00090317"/>
    <w:rsid w:val="0009092E"/>
    <w:rsid w:val="000910F9"/>
    <w:rsid w:val="00091539"/>
    <w:rsid w:val="00091997"/>
    <w:rsid w:val="00091F78"/>
    <w:rsid w:val="00092CCC"/>
    <w:rsid w:val="00093019"/>
    <w:rsid w:val="000933AD"/>
    <w:rsid w:val="0009354D"/>
    <w:rsid w:val="00093766"/>
    <w:rsid w:val="00094312"/>
    <w:rsid w:val="00094784"/>
    <w:rsid w:val="00094F78"/>
    <w:rsid w:val="00095244"/>
    <w:rsid w:val="0009532F"/>
    <w:rsid w:val="000953CD"/>
    <w:rsid w:val="0009549B"/>
    <w:rsid w:val="00095790"/>
    <w:rsid w:val="00095ADD"/>
    <w:rsid w:val="0009645F"/>
    <w:rsid w:val="000969CD"/>
    <w:rsid w:val="000971CF"/>
    <w:rsid w:val="0009744B"/>
    <w:rsid w:val="00097EE9"/>
    <w:rsid w:val="000A0478"/>
    <w:rsid w:val="000A06FC"/>
    <w:rsid w:val="000A08B6"/>
    <w:rsid w:val="000A145C"/>
    <w:rsid w:val="000A2251"/>
    <w:rsid w:val="000A294C"/>
    <w:rsid w:val="000A310E"/>
    <w:rsid w:val="000A3385"/>
    <w:rsid w:val="000A36F7"/>
    <w:rsid w:val="000A3AC1"/>
    <w:rsid w:val="000A3DF7"/>
    <w:rsid w:val="000A4455"/>
    <w:rsid w:val="000A5A7C"/>
    <w:rsid w:val="000A5BFD"/>
    <w:rsid w:val="000A5D9A"/>
    <w:rsid w:val="000A699F"/>
    <w:rsid w:val="000A72BF"/>
    <w:rsid w:val="000A785A"/>
    <w:rsid w:val="000B08E0"/>
    <w:rsid w:val="000B0A34"/>
    <w:rsid w:val="000B0C34"/>
    <w:rsid w:val="000B0D4E"/>
    <w:rsid w:val="000B1400"/>
    <w:rsid w:val="000B184A"/>
    <w:rsid w:val="000B202F"/>
    <w:rsid w:val="000B3787"/>
    <w:rsid w:val="000B3E16"/>
    <w:rsid w:val="000B42BD"/>
    <w:rsid w:val="000B4720"/>
    <w:rsid w:val="000B4D7A"/>
    <w:rsid w:val="000B4FBF"/>
    <w:rsid w:val="000B52D1"/>
    <w:rsid w:val="000B5DA2"/>
    <w:rsid w:val="000B5E29"/>
    <w:rsid w:val="000B605A"/>
    <w:rsid w:val="000B6508"/>
    <w:rsid w:val="000B6D24"/>
    <w:rsid w:val="000B6EC8"/>
    <w:rsid w:val="000B6F05"/>
    <w:rsid w:val="000B7219"/>
    <w:rsid w:val="000B75BA"/>
    <w:rsid w:val="000B7874"/>
    <w:rsid w:val="000C05D9"/>
    <w:rsid w:val="000C07E3"/>
    <w:rsid w:val="000C094D"/>
    <w:rsid w:val="000C0F38"/>
    <w:rsid w:val="000C12D5"/>
    <w:rsid w:val="000C1356"/>
    <w:rsid w:val="000C1560"/>
    <w:rsid w:val="000C1ADC"/>
    <w:rsid w:val="000C1F47"/>
    <w:rsid w:val="000C21F1"/>
    <w:rsid w:val="000C2519"/>
    <w:rsid w:val="000C29FE"/>
    <w:rsid w:val="000C2B34"/>
    <w:rsid w:val="000C32A3"/>
    <w:rsid w:val="000C33A9"/>
    <w:rsid w:val="000C3941"/>
    <w:rsid w:val="000C3E3D"/>
    <w:rsid w:val="000C4697"/>
    <w:rsid w:val="000C556E"/>
    <w:rsid w:val="000C5BD9"/>
    <w:rsid w:val="000C6822"/>
    <w:rsid w:val="000C6ABA"/>
    <w:rsid w:val="000C6F0C"/>
    <w:rsid w:val="000C6FCB"/>
    <w:rsid w:val="000C7264"/>
    <w:rsid w:val="000D06AC"/>
    <w:rsid w:val="000D0796"/>
    <w:rsid w:val="000D09A5"/>
    <w:rsid w:val="000D0FA3"/>
    <w:rsid w:val="000D2001"/>
    <w:rsid w:val="000D2F26"/>
    <w:rsid w:val="000D306B"/>
    <w:rsid w:val="000D30D2"/>
    <w:rsid w:val="000D3C78"/>
    <w:rsid w:val="000D3EF8"/>
    <w:rsid w:val="000D4518"/>
    <w:rsid w:val="000D4636"/>
    <w:rsid w:val="000D4C48"/>
    <w:rsid w:val="000D4C5D"/>
    <w:rsid w:val="000D6436"/>
    <w:rsid w:val="000D6520"/>
    <w:rsid w:val="000D6527"/>
    <w:rsid w:val="000D6C4E"/>
    <w:rsid w:val="000D7860"/>
    <w:rsid w:val="000D7DA6"/>
    <w:rsid w:val="000D7F87"/>
    <w:rsid w:val="000E07CE"/>
    <w:rsid w:val="000E0EE3"/>
    <w:rsid w:val="000E1046"/>
    <w:rsid w:val="000E1091"/>
    <w:rsid w:val="000E125F"/>
    <w:rsid w:val="000E1392"/>
    <w:rsid w:val="000E1C4B"/>
    <w:rsid w:val="000E4D33"/>
    <w:rsid w:val="000E56CB"/>
    <w:rsid w:val="000E5BDB"/>
    <w:rsid w:val="000E5E7F"/>
    <w:rsid w:val="000E5F88"/>
    <w:rsid w:val="000E6052"/>
    <w:rsid w:val="000E65CA"/>
    <w:rsid w:val="000E7339"/>
    <w:rsid w:val="000E7A44"/>
    <w:rsid w:val="000E7C70"/>
    <w:rsid w:val="000E7CDE"/>
    <w:rsid w:val="000E7E17"/>
    <w:rsid w:val="000F0B7E"/>
    <w:rsid w:val="000F1DD4"/>
    <w:rsid w:val="000F1F94"/>
    <w:rsid w:val="000F2A23"/>
    <w:rsid w:val="000F309B"/>
    <w:rsid w:val="000F3117"/>
    <w:rsid w:val="000F3C51"/>
    <w:rsid w:val="000F3D94"/>
    <w:rsid w:val="000F3F9F"/>
    <w:rsid w:val="000F4C2C"/>
    <w:rsid w:val="000F517D"/>
    <w:rsid w:val="000F581E"/>
    <w:rsid w:val="000F6078"/>
    <w:rsid w:val="000F6546"/>
    <w:rsid w:val="000F6644"/>
    <w:rsid w:val="000F69C8"/>
    <w:rsid w:val="000F6F8D"/>
    <w:rsid w:val="000F72C0"/>
    <w:rsid w:val="000F7346"/>
    <w:rsid w:val="000F751D"/>
    <w:rsid w:val="001004A7"/>
    <w:rsid w:val="00100E1E"/>
    <w:rsid w:val="001020D9"/>
    <w:rsid w:val="00102D2B"/>
    <w:rsid w:val="001031BC"/>
    <w:rsid w:val="00103939"/>
    <w:rsid w:val="00104060"/>
    <w:rsid w:val="001047F0"/>
    <w:rsid w:val="00104946"/>
    <w:rsid w:val="00104FDC"/>
    <w:rsid w:val="00105363"/>
    <w:rsid w:val="00105492"/>
    <w:rsid w:val="0010587E"/>
    <w:rsid w:val="00105F6E"/>
    <w:rsid w:val="0010614B"/>
    <w:rsid w:val="00106F02"/>
    <w:rsid w:val="001078AB"/>
    <w:rsid w:val="00107C4A"/>
    <w:rsid w:val="0011046C"/>
    <w:rsid w:val="001105E4"/>
    <w:rsid w:val="0011070F"/>
    <w:rsid w:val="00110ED5"/>
    <w:rsid w:val="00110F91"/>
    <w:rsid w:val="00111509"/>
    <w:rsid w:val="0011167B"/>
    <w:rsid w:val="00111946"/>
    <w:rsid w:val="00111983"/>
    <w:rsid w:val="00111ED3"/>
    <w:rsid w:val="00111FD8"/>
    <w:rsid w:val="0011245E"/>
    <w:rsid w:val="00112BA5"/>
    <w:rsid w:val="00112FD7"/>
    <w:rsid w:val="00113109"/>
    <w:rsid w:val="0011324C"/>
    <w:rsid w:val="001132E4"/>
    <w:rsid w:val="001143EA"/>
    <w:rsid w:val="00114791"/>
    <w:rsid w:val="00114D91"/>
    <w:rsid w:val="00114FB9"/>
    <w:rsid w:val="001150E3"/>
    <w:rsid w:val="00116578"/>
    <w:rsid w:val="00116589"/>
    <w:rsid w:val="001165FA"/>
    <w:rsid w:val="001167D4"/>
    <w:rsid w:val="001168CA"/>
    <w:rsid w:val="001168EC"/>
    <w:rsid w:val="00116A6E"/>
    <w:rsid w:val="00116C7C"/>
    <w:rsid w:val="00116F44"/>
    <w:rsid w:val="00117694"/>
    <w:rsid w:val="00120173"/>
    <w:rsid w:val="00120398"/>
    <w:rsid w:val="00120769"/>
    <w:rsid w:val="00120C1D"/>
    <w:rsid w:val="00120E6C"/>
    <w:rsid w:val="00120F43"/>
    <w:rsid w:val="00121E03"/>
    <w:rsid w:val="00122359"/>
    <w:rsid w:val="00122716"/>
    <w:rsid w:val="001227FE"/>
    <w:rsid w:val="00122EC5"/>
    <w:rsid w:val="001232C8"/>
    <w:rsid w:val="00124332"/>
    <w:rsid w:val="001251D9"/>
    <w:rsid w:val="001257AA"/>
    <w:rsid w:val="00125F6B"/>
    <w:rsid w:val="0012788D"/>
    <w:rsid w:val="00130049"/>
    <w:rsid w:val="00130138"/>
    <w:rsid w:val="001304B2"/>
    <w:rsid w:val="00130E17"/>
    <w:rsid w:val="00131518"/>
    <w:rsid w:val="00131850"/>
    <w:rsid w:val="00131D38"/>
    <w:rsid w:val="0013284F"/>
    <w:rsid w:val="0013297D"/>
    <w:rsid w:val="00133129"/>
    <w:rsid w:val="00133578"/>
    <w:rsid w:val="001335A4"/>
    <w:rsid w:val="0013364F"/>
    <w:rsid w:val="0013419A"/>
    <w:rsid w:val="00134863"/>
    <w:rsid w:val="00134A71"/>
    <w:rsid w:val="00134A92"/>
    <w:rsid w:val="00134BAA"/>
    <w:rsid w:val="001355BD"/>
    <w:rsid w:val="00135B51"/>
    <w:rsid w:val="00135FA7"/>
    <w:rsid w:val="001363FA"/>
    <w:rsid w:val="00136D17"/>
    <w:rsid w:val="00136D39"/>
    <w:rsid w:val="00137118"/>
    <w:rsid w:val="001375E0"/>
    <w:rsid w:val="0013787D"/>
    <w:rsid w:val="00137A8E"/>
    <w:rsid w:val="00137AB9"/>
    <w:rsid w:val="00137DD7"/>
    <w:rsid w:val="00137EC6"/>
    <w:rsid w:val="001405F1"/>
    <w:rsid w:val="00140658"/>
    <w:rsid w:val="001407E0"/>
    <w:rsid w:val="00140A93"/>
    <w:rsid w:val="00141618"/>
    <w:rsid w:val="00141A0C"/>
    <w:rsid w:val="00141B7E"/>
    <w:rsid w:val="00142568"/>
    <w:rsid w:val="00142E40"/>
    <w:rsid w:val="00143E2F"/>
    <w:rsid w:val="00144397"/>
    <w:rsid w:val="001446F9"/>
    <w:rsid w:val="00144F4D"/>
    <w:rsid w:val="00144FE3"/>
    <w:rsid w:val="00145754"/>
    <w:rsid w:val="00145E6D"/>
    <w:rsid w:val="001461DA"/>
    <w:rsid w:val="00146B34"/>
    <w:rsid w:val="00146F76"/>
    <w:rsid w:val="00147202"/>
    <w:rsid w:val="00147F14"/>
    <w:rsid w:val="00150DD2"/>
    <w:rsid w:val="00150ED2"/>
    <w:rsid w:val="001516BD"/>
    <w:rsid w:val="00151A93"/>
    <w:rsid w:val="00152073"/>
    <w:rsid w:val="00152136"/>
    <w:rsid w:val="001525A7"/>
    <w:rsid w:val="0015380F"/>
    <w:rsid w:val="00153F24"/>
    <w:rsid w:val="00154813"/>
    <w:rsid w:val="001565D0"/>
    <w:rsid w:val="00156C83"/>
    <w:rsid w:val="00157810"/>
    <w:rsid w:val="00157A08"/>
    <w:rsid w:val="00157AB0"/>
    <w:rsid w:val="001600B8"/>
    <w:rsid w:val="0016049C"/>
    <w:rsid w:val="00161391"/>
    <w:rsid w:val="0016165E"/>
    <w:rsid w:val="0016178C"/>
    <w:rsid w:val="00162D5B"/>
    <w:rsid w:val="00163053"/>
    <w:rsid w:val="0016360D"/>
    <w:rsid w:val="00163CF8"/>
    <w:rsid w:val="00163EA9"/>
    <w:rsid w:val="00164F57"/>
    <w:rsid w:val="001650F9"/>
    <w:rsid w:val="00165306"/>
    <w:rsid w:val="00165482"/>
    <w:rsid w:val="00165C46"/>
    <w:rsid w:val="00165DC4"/>
    <w:rsid w:val="00166389"/>
    <w:rsid w:val="0016680B"/>
    <w:rsid w:val="001669BF"/>
    <w:rsid w:val="00166BA4"/>
    <w:rsid w:val="00166D07"/>
    <w:rsid w:val="001670EF"/>
    <w:rsid w:val="0016777E"/>
    <w:rsid w:val="00167B77"/>
    <w:rsid w:val="00170383"/>
    <w:rsid w:val="0017069A"/>
    <w:rsid w:val="00170BAD"/>
    <w:rsid w:val="00170E69"/>
    <w:rsid w:val="001714B2"/>
    <w:rsid w:val="001714F7"/>
    <w:rsid w:val="001717B3"/>
    <w:rsid w:val="00171937"/>
    <w:rsid w:val="0017281B"/>
    <w:rsid w:val="00172C8D"/>
    <w:rsid w:val="0017338F"/>
    <w:rsid w:val="00174B08"/>
    <w:rsid w:val="00175C83"/>
    <w:rsid w:val="00175F5E"/>
    <w:rsid w:val="0017626D"/>
    <w:rsid w:val="001776A6"/>
    <w:rsid w:val="0017799A"/>
    <w:rsid w:val="001801B1"/>
    <w:rsid w:val="00180794"/>
    <w:rsid w:val="00180F92"/>
    <w:rsid w:val="001815BA"/>
    <w:rsid w:val="00181644"/>
    <w:rsid w:val="001816C6"/>
    <w:rsid w:val="001817DF"/>
    <w:rsid w:val="00182CC6"/>
    <w:rsid w:val="00182E33"/>
    <w:rsid w:val="00182E3A"/>
    <w:rsid w:val="001832B5"/>
    <w:rsid w:val="00183DDF"/>
    <w:rsid w:val="00184104"/>
    <w:rsid w:val="001843DF"/>
    <w:rsid w:val="0018472B"/>
    <w:rsid w:val="00184CBE"/>
    <w:rsid w:val="00185120"/>
    <w:rsid w:val="0018552C"/>
    <w:rsid w:val="00185607"/>
    <w:rsid w:val="001860C2"/>
    <w:rsid w:val="00187092"/>
    <w:rsid w:val="0018729C"/>
    <w:rsid w:val="001872FB"/>
    <w:rsid w:val="001905A7"/>
    <w:rsid w:val="00190A12"/>
    <w:rsid w:val="001910A7"/>
    <w:rsid w:val="001911F8"/>
    <w:rsid w:val="0019145D"/>
    <w:rsid w:val="00191630"/>
    <w:rsid w:val="001919E2"/>
    <w:rsid w:val="00191A21"/>
    <w:rsid w:val="00191B34"/>
    <w:rsid w:val="00192694"/>
    <w:rsid w:val="00192DAE"/>
    <w:rsid w:val="00192FE3"/>
    <w:rsid w:val="001933C7"/>
    <w:rsid w:val="0019494C"/>
    <w:rsid w:val="00194E85"/>
    <w:rsid w:val="00194F91"/>
    <w:rsid w:val="001951A7"/>
    <w:rsid w:val="001957A7"/>
    <w:rsid w:val="00195D9B"/>
    <w:rsid w:val="00196048"/>
    <w:rsid w:val="0019639D"/>
    <w:rsid w:val="001964DA"/>
    <w:rsid w:val="001966C2"/>
    <w:rsid w:val="001970AF"/>
    <w:rsid w:val="001A1320"/>
    <w:rsid w:val="001A13E9"/>
    <w:rsid w:val="001A16FC"/>
    <w:rsid w:val="001A1D2C"/>
    <w:rsid w:val="001A2882"/>
    <w:rsid w:val="001A3DC0"/>
    <w:rsid w:val="001A43A5"/>
    <w:rsid w:val="001A5413"/>
    <w:rsid w:val="001A5598"/>
    <w:rsid w:val="001A56C3"/>
    <w:rsid w:val="001A5963"/>
    <w:rsid w:val="001A5B75"/>
    <w:rsid w:val="001A6644"/>
    <w:rsid w:val="001A6FC2"/>
    <w:rsid w:val="001A6FDB"/>
    <w:rsid w:val="001A7068"/>
    <w:rsid w:val="001A7225"/>
    <w:rsid w:val="001A7534"/>
    <w:rsid w:val="001A76C6"/>
    <w:rsid w:val="001A7C18"/>
    <w:rsid w:val="001A7DBD"/>
    <w:rsid w:val="001B0A67"/>
    <w:rsid w:val="001B0A72"/>
    <w:rsid w:val="001B17DB"/>
    <w:rsid w:val="001B1932"/>
    <w:rsid w:val="001B1A6A"/>
    <w:rsid w:val="001B1DAE"/>
    <w:rsid w:val="001B1EBB"/>
    <w:rsid w:val="001B280A"/>
    <w:rsid w:val="001B2C26"/>
    <w:rsid w:val="001B2C4F"/>
    <w:rsid w:val="001B2E60"/>
    <w:rsid w:val="001B3859"/>
    <w:rsid w:val="001B3E2B"/>
    <w:rsid w:val="001B424E"/>
    <w:rsid w:val="001B430F"/>
    <w:rsid w:val="001B4681"/>
    <w:rsid w:val="001B4695"/>
    <w:rsid w:val="001B4A6B"/>
    <w:rsid w:val="001B4B28"/>
    <w:rsid w:val="001B4BC3"/>
    <w:rsid w:val="001B4F18"/>
    <w:rsid w:val="001B4FA9"/>
    <w:rsid w:val="001B4FED"/>
    <w:rsid w:val="001B524F"/>
    <w:rsid w:val="001B555D"/>
    <w:rsid w:val="001B5C7F"/>
    <w:rsid w:val="001B60AE"/>
    <w:rsid w:val="001B6ACF"/>
    <w:rsid w:val="001B6D7C"/>
    <w:rsid w:val="001B75ED"/>
    <w:rsid w:val="001B76C2"/>
    <w:rsid w:val="001B78C7"/>
    <w:rsid w:val="001B7D6D"/>
    <w:rsid w:val="001B7E1B"/>
    <w:rsid w:val="001C0575"/>
    <w:rsid w:val="001C189C"/>
    <w:rsid w:val="001C2272"/>
    <w:rsid w:val="001C2A13"/>
    <w:rsid w:val="001C2D68"/>
    <w:rsid w:val="001C2EA6"/>
    <w:rsid w:val="001C378A"/>
    <w:rsid w:val="001C4725"/>
    <w:rsid w:val="001C4C1D"/>
    <w:rsid w:val="001C504E"/>
    <w:rsid w:val="001C5233"/>
    <w:rsid w:val="001C5FAB"/>
    <w:rsid w:val="001C6503"/>
    <w:rsid w:val="001C68DE"/>
    <w:rsid w:val="001C704F"/>
    <w:rsid w:val="001C7050"/>
    <w:rsid w:val="001C7529"/>
    <w:rsid w:val="001D0848"/>
    <w:rsid w:val="001D0CF8"/>
    <w:rsid w:val="001D1D98"/>
    <w:rsid w:val="001D251D"/>
    <w:rsid w:val="001D2A10"/>
    <w:rsid w:val="001D30A6"/>
    <w:rsid w:val="001D3378"/>
    <w:rsid w:val="001D4400"/>
    <w:rsid w:val="001D4BA4"/>
    <w:rsid w:val="001D51DB"/>
    <w:rsid w:val="001D51F7"/>
    <w:rsid w:val="001D62BA"/>
    <w:rsid w:val="001D64D4"/>
    <w:rsid w:val="001D6843"/>
    <w:rsid w:val="001D6D8F"/>
    <w:rsid w:val="001D6E3C"/>
    <w:rsid w:val="001D7379"/>
    <w:rsid w:val="001D75AE"/>
    <w:rsid w:val="001D7825"/>
    <w:rsid w:val="001D7DBB"/>
    <w:rsid w:val="001E0019"/>
    <w:rsid w:val="001E028F"/>
    <w:rsid w:val="001E06CC"/>
    <w:rsid w:val="001E09C3"/>
    <w:rsid w:val="001E1290"/>
    <w:rsid w:val="001E1A58"/>
    <w:rsid w:val="001E1D9A"/>
    <w:rsid w:val="001E3705"/>
    <w:rsid w:val="001E3752"/>
    <w:rsid w:val="001E4454"/>
    <w:rsid w:val="001E488C"/>
    <w:rsid w:val="001E4E5C"/>
    <w:rsid w:val="001E546F"/>
    <w:rsid w:val="001E5627"/>
    <w:rsid w:val="001E5B5C"/>
    <w:rsid w:val="001E60EA"/>
    <w:rsid w:val="001E61F6"/>
    <w:rsid w:val="001E681F"/>
    <w:rsid w:val="001E6A66"/>
    <w:rsid w:val="001E7316"/>
    <w:rsid w:val="001E7BDD"/>
    <w:rsid w:val="001F0307"/>
    <w:rsid w:val="001F0662"/>
    <w:rsid w:val="001F07E9"/>
    <w:rsid w:val="001F139F"/>
    <w:rsid w:val="001F27DD"/>
    <w:rsid w:val="001F295F"/>
    <w:rsid w:val="001F2CBF"/>
    <w:rsid w:val="001F2FFD"/>
    <w:rsid w:val="001F3073"/>
    <w:rsid w:val="001F3C5A"/>
    <w:rsid w:val="001F3E41"/>
    <w:rsid w:val="001F4F6D"/>
    <w:rsid w:val="001F54BB"/>
    <w:rsid w:val="001F6598"/>
    <w:rsid w:val="001F714A"/>
    <w:rsid w:val="001F7DA9"/>
    <w:rsid w:val="002001E8"/>
    <w:rsid w:val="00200698"/>
    <w:rsid w:val="002006CA"/>
    <w:rsid w:val="0020106B"/>
    <w:rsid w:val="0020115A"/>
    <w:rsid w:val="0020135E"/>
    <w:rsid w:val="002018A6"/>
    <w:rsid w:val="0020237A"/>
    <w:rsid w:val="00202E2F"/>
    <w:rsid w:val="00202F0D"/>
    <w:rsid w:val="00203951"/>
    <w:rsid w:val="00203BB4"/>
    <w:rsid w:val="002042DA"/>
    <w:rsid w:val="0020513E"/>
    <w:rsid w:val="00205667"/>
    <w:rsid w:val="0020572D"/>
    <w:rsid w:val="00205A3B"/>
    <w:rsid w:val="00205E0D"/>
    <w:rsid w:val="00206A23"/>
    <w:rsid w:val="00207567"/>
    <w:rsid w:val="00207CBE"/>
    <w:rsid w:val="00207E21"/>
    <w:rsid w:val="00207E23"/>
    <w:rsid w:val="0021049B"/>
    <w:rsid w:val="002108C9"/>
    <w:rsid w:val="00210D62"/>
    <w:rsid w:val="00210E45"/>
    <w:rsid w:val="00210F60"/>
    <w:rsid w:val="00212A2B"/>
    <w:rsid w:val="00212C59"/>
    <w:rsid w:val="00212EEB"/>
    <w:rsid w:val="00213BBE"/>
    <w:rsid w:val="00214014"/>
    <w:rsid w:val="002143CD"/>
    <w:rsid w:val="0021447E"/>
    <w:rsid w:val="00214AEE"/>
    <w:rsid w:val="00214C0C"/>
    <w:rsid w:val="00214FE2"/>
    <w:rsid w:val="002152D7"/>
    <w:rsid w:val="00215707"/>
    <w:rsid w:val="002163D4"/>
    <w:rsid w:val="002172DE"/>
    <w:rsid w:val="0022001F"/>
    <w:rsid w:val="00220202"/>
    <w:rsid w:val="00220B40"/>
    <w:rsid w:val="00221736"/>
    <w:rsid w:val="0022183B"/>
    <w:rsid w:val="00221EB8"/>
    <w:rsid w:val="00221EE3"/>
    <w:rsid w:val="00222079"/>
    <w:rsid w:val="0022288A"/>
    <w:rsid w:val="0022296E"/>
    <w:rsid w:val="00222AF1"/>
    <w:rsid w:val="00223172"/>
    <w:rsid w:val="002234EC"/>
    <w:rsid w:val="00223724"/>
    <w:rsid w:val="00223A09"/>
    <w:rsid w:val="00223C64"/>
    <w:rsid w:val="002240AA"/>
    <w:rsid w:val="00224905"/>
    <w:rsid w:val="00225026"/>
    <w:rsid w:val="00225D41"/>
    <w:rsid w:val="0022610B"/>
    <w:rsid w:val="0022626F"/>
    <w:rsid w:val="00226393"/>
    <w:rsid w:val="002267D6"/>
    <w:rsid w:val="00227824"/>
    <w:rsid w:val="00230BC9"/>
    <w:rsid w:val="00230E09"/>
    <w:rsid w:val="00230E6B"/>
    <w:rsid w:val="00230EDD"/>
    <w:rsid w:val="002310E4"/>
    <w:rsid w:val="002323B6"/>
    <w:rsid w:val="00232572"/>
    <w:rsid w:val="0023261E"/>
    <w:rsid w:val="00233370"/>
    <w:rsid w:val="002337DD"/>
    <w:rsid w:val="00233E3D"/>
    <w:rsid w:val="00234192"/>
    <w:rsid w:val="00234339"/>
    <w:rsid w:val="00234F86"/>
    <w:rsid w:val="00235517"/>
    <w:rsid w:val="0023597F"/>
    <w:rsid w:val="00236373"/>
    <w:rsid w:val="00236EBC"/>
    <w:rsid w:val="00237728"/>
    <w:rsid w:val="0023777B"/>
    <w:rsid w:val="00237C28"/>
    <w:rsid w:val="00240153"/>
    <w:rsid w:val="002402C9"/>
    <w:rsid w:val="00240956"/>
    <w:rsid w:val="002410BF"/>
    <w:rsid w:val="00241997"/>
    <w:rsid w:val="00241A52"/>
    <w:rsid w:val="00242083"/>
    <w:rsid w:val="002426BB"/>
    <w:rsid w:val="0024284F"/>
    <w:rsid w:val="00243730"/>
    <w:rsid w:val="002437F3"/>
    <w:rsid w:val="002439BB"/>
    <w:rsid w:val="002443B1"/>
    <w:rsid w:val="0024457D"/>
    <w:rsid w:val="002446BF"/>
    <w:rsid w:val="002451F9"/>
    <w:rsid w:val="00245217"/>
    <w:rsid w:val="002452C9"/>
    <w:rsid w:val="00245389"/>
    <w:rsid w:val="0024603F"/>
    <w:rsid w:val="002460F6"/>
    <w:rsid w:val="002461A8"/>
    <w:rsid w:val="00246811"/>
    <w:rsid w:val="0024684C"/>
    <w:rsid w:val="002468F2"/>
    <w:rsid w:val="002475CD"/>
    <w:rsid w:val="00247AAD"/>
    <w:rsid w:val="00247BBD"/>
    <w:rsid w:val="0025005D"/>
    <w:rsid w:val="002501CC"/>
    <w:rsid w:val="0025125C"/>
    <w:rsid w:val="00251307"/>
    <w:rsid w:val="002520D6"/>
    <w:rsid w:val="0025274E"/>
    <w:rsid w:val="00252807"/>
    <w:rsid w:val="00253AB4"/>
    <w:rsid w:val="00254233"/>
    <w:rsid w:val="002545C3"/>
    <w:rsid w:val="00254AC2"/>
    <w:rsid w:val="0025519F"/>
    <w:rsid w:val="00255306"/>
    <w:rsid w:val="0025570E"/>
    <w:rsid w:val="00255D18"/>
    <w:rsid w:val="00255ED6"/>
    <w:rsid w:val="002560B3"/>
    <w:rsid w:val="002565D4"/>
    <w:rsid w:val="00256875"/>
    <w:rsid w:val="002570CD"/>
    <w:rsid w:val="002574FA"/>
    <w:rsid w:val="0025761B"/>
    <w:rsid w:val="00257F0F"/>
    <w:rsid w:val="00260059"/>
    <w:rsid w:val="002604FF"/>
    <w:rsid w:val="00260CC9"/>
    <w:rsid w:val="00261665"/>
    <w:rsid w:val="00261741"/>
    <w:rsid w:val="0026178E"/>
    <w:rsid w:val="00261AD4"/>
    <w:rsid w:val="00261CF5"/>
    <w:rsid w:val="00262051"/>
    <w:rsid w:val="0026222D"/>
    <w:rsid w:val="002631A4"/>
    <w:rsid w:val="00263466"/>
    <w:rsid w:val="00263ED3"/>
    <w:rsid w:val="00264002"/>
    <w:rsid w:val="0026463D"/>
    <w:rsid w:val="002649E7"/>
    <w:rsid w:val="00264FA0"/>
    <w:rsid w:val="00265AFB"/>
    <w:rsid w:val="00265CEA"/>
    <w:rsid w:val="002667AA"/>
    <w:rsid w:val="00266CC2"/>
    <w:rsid w:val="00266F2E"/>
    <w:rsid w:val="00267009"/>
    <w:rsid w:val="002670B1"/>
    <w:rsid w:val="00267948"/>
    <w:rsid w:val="00267DDF"/>
    <w:rsid w:val="00267F3E"/>
    <w:rsid w:val="00270034"/>
    <w:rsid w:val="002704D4"/>
    <w:rsid w:val="00270822"/>
    <w:rsid w:val="00270CAF"/>
    <w:rsid w:val="00270E0C"/>
    <w:rsid w:val="0027127D"/>
    <w:rsid w:val="00271601"/>
    <w:rsid w:val="00272252"/>
    <w:rsid w:val="00272B46"/>
    <w:rsid w:val="00273109"/>
    <w:rsid w:val="00274144"/>
    <w:rsid w:val="002745FD"/>
    <w:rsid w:val="00274C01"/>
    <w:rsid w:val="00274D89"/>
    <w:rsid w:val="002758C0"/>
    <w:rsid w:val="002760BC"/>
    <w:rsid w:val="002761D0"/>
    <w:rsid w:val="0027656A"/>
    <w:rsid w:val="002767E9"/>
    <w:rsid w:val="00276C96"/>
    <w:rsid w:val="00276D92"/>
    <w:rsid w:val="00277125"/>
    <w:rsid w:val="0027738D"/>
    <w:rsid w:val="002774CB"/>
    <w:rsid w:val="002775ED"/>
    <w:rsid w:val="00277901"/>
    <w:rsid w:val="00277E3F"/>
    <w:rsid w:val="00280308"/>
    <w:rsid w:val="00280F05"/>
    <w:rsid w:val="00281134"/>
    <w:rsid w:val="00281781"/>
    <w:rsid w:val="00281852"/>
    <w:rsid w:val="002818AF"/>
    <w:rsid w:val="00281E7A"/>
    <w:rsid w:val="00283036"/>
    <w:rsid w:val="00283227"/>
    <w:rsid w:val="00283D60"/>
    <w:rsid w:val="0028459F"/>
    <w:rsid w:val="002845D6"/>
    <w:rsid w:val="00284767"/>
    <w:rsid w:val="00285E94"/>
    <w:rsid w:val="00286793"/>
    <w:rsid w:val="00286D19"/>
    <w:rsid w:val="00287451"/>
    <w:rsid w:val="002876A2"/>
    <w:rsid w:val="00287ED6"/>
    <w:rsid w:val="002908BC"/>
    <w:rsid w:val="00290A42"/>
    <w:rsid w:val="00291207"/>
    <w:rsid w:val="0029150D"/>
    <w:rsid w:val="002915C8"/>
    <w:rsid w:val="002917F1"/>
    <w:rsid w:val="00291FB1"/>
    <w:rsid w:val="0029298C"/>
    <w:rsid w:val="00292DB3"/>
    <w:rsid w:val="00292E1D"/>
    <w:rsid w:val="00293976"/>
    <w:rsid w:val="0029473B"/>
    <w:rsid w:val="00294913"/>
    <w:rsid w:val="00294A0A"/>
    <w:rsid w:val="00294DFE"/>
    <w:rsid w:val="00294E2D"/>
    <w:rsid w:val="00294F93"/>
    <w:rsid w:val="002951BD"/>
    <w:rsid w:val="00295C94"/>
    <w:rsid w:val="00295E96"/>
    <w:rsid w:val="00296536"/>
    <w:rsid w:val="00296D09"/>
    <w:rsid w:val="00297749"/>
    <w:rsid w:val="002A020C"/>
    <w:rsid w:val="002A0256"/>
    <w:rsid w:val="002A0705"/>
    <w:rsid w:val="002A074E"/>
    <w:rsid w:val="002A09C3"/>
    <w:rsid w:val="002A11A3"/>
    <w:rsid w:val="002A1AC5"/>
    <w:rsid w:val="002A274F"/>
    <w:rsid w:val="002A30F7"/>
    <w:rsid w:val="002A48F5"/>
    <w:rsid w:val="002A49FB"/>
    <w:rsid w:val="002A57B4"/>
    <w:rsid w:val="002A773A"/>
    <w:rsid w:val="002A7B82"/>
    <w:rsid w:val="002A7FFA"/>
    <w:rsid w:val="002B00A0"/>
    <w:rsid w:val="002B04BB"/>
    <w:rsid w:val="002B059A"/>
    <w:rsid w:val="002B1001"/>
    <w:rsid w:val="002B1208"/>
    <w:rsid w:val="002B121C"/>
    <w:rsid w:val="002B142B"/>
    <w:rsid w:val="002B1571"/>
    <w:rsid w:val="002B200A"/>
    <w:rsid w:val="002B2BF8"/>
    <w:rsid w:val="002B2FAA"/>
    <w:rsid w:val="002B3873"/>
    <w:rsid w:val="002B3B89"/>
    <w:rsid w:val="002B4178"/>
    <w:rsid w:val="002B4283"/>
    <w:rsid w:val="002B5E2F"/>
    <w:rsid w:val="002B5FFB"/>
    <w:rsid w:val="002B6480"/>
    <w:rsid w:val="002B6570"/>
    <w:rsid w:val="002B6675"/>
    <w:rsid w:val="002B6E17"/>
    <w:rsid w:val="002B77B0"/>
    <w:rsid w:val="002B7AB1"/>
    <w:rsid w:val="002C067E"/>
    <w:rsid w:val="002C06FB"/>
    <w:rsid w:val="002C08FF"/>
    <w:rsid w:val="002C09D2"/>
    <w:rsid w:val="002C135F"/>
    <w:rsid w:val="002C1A31"/>
    <w:rsid w:val="002C23B9"/>
    <w:rsid w:val="002C2610"/>
    <w:rsid w:val="002C3247"/>
    <w:rsid w:val="002C393C"/>
    <w:rsid w:val="002C3D4D"/>
    <w:rsid w:val="002C4295"/>
    <w:rsid w:val="002C4860"/>
    <w:rsid w:val="002C48FB"/>
    <w:rsid w:val="002C4F4D"/>
    <w:rsid w:val="002C518A"/>
    <w:rsid w:val="002C53CE"/>
    <w:rsid w:val="002C5794"/>
    <w:rsid w:val="002C5AE1"/>
    <w:rsid w:val="002C6623"/>
    <w:rsid w:val="002C7B24"/>
    <w:rsid w:val="002C7BC7"/>
    <w:rsid w:val="002C7D7E"/>
    <w:rsid w:val="002D15B2"/>
    <w:rsid w:val="002D1977"/>
    <w:rsid w:val="002D1C4E"/>
    <w:rsid w:val="002D2319"/>
    <w:rsid w:val="002D24BF"/>
    <w:rsid w:val="002D25DA"/>
    <w:rsid w:val="002D361C"/>
    <w:rsid w:val="002D3F63"/>
    <w:rsid w:val="002D44DB"/>
    <w:rsid w:val="002D4A1E"/>
    <w:rsid w:val="002D653B"/>
    <w:rsid w:val="002D6696"/>
    <w:rsid w:val="002D6F36"/>
    <w:rsid w:val="002D7238"/>
    <w:rsid w:val="002D7F08"/>
    <w:rsid w:val="002E0727"/>
    <w:rsid w:val="002E0BC3"/>
    <w:rsid w:val="002E106C"/>
    <w:rsid w:val="002E1451"/>
    <w:rsid w:val="002E160F"/>
    <w:rsid w:val="002E19EB"/>
    <w:rsid w:val="002E1AB4"/>
    <w:rsid w:val="002E254A"/>
    <w:rsid w:val="002E2827"/>
    <w:rsid w:val="002E2873"/>
    <w:rsid w:val="002E2ABE"/>
    <w:rsid w:val="002E2ADB"/>
    <w:rsid w:val="002E2C6A"/>
    <w:rsid w:val="002E3B0D"/>
    <w:rsid w:val="002E3CF3"/>
    <w:rsid w:val="002E3D75"/>
    <w:rsid w:val="002E43B5"/>
    <w:rsid w:val="002E452C"/>
    <w:rsid w:val="002E51CE"/>
    <w:rsid w:val="002E581B"/>
    <w:rsid w:val="002E5940"/>
    <w:rsid w:val="002E5D0F"/>
    <w:rsid w:val="002E5D88"/>
    <w:rsid w:val="002E5EA6"/>
    <w:rsid w:val="002E609B"/>
    <w:rsid w:val="002E627F"/>
    <w:rsid w:val="002E6660"/>
    <w:rsid w:val="002E7E64"/>
    <w:rsid w:val="002E7E66"/>
    <w:rsid w:val="002F01F0"/>
    <w:rsid w:val="002F0A47"/>
    <w:rsid w:val="002F0C47"/>
    <w:rsid w:val="002F1439"/>
    <w:rsid w:val="002F1990"/>
    <w:rsid w:val="002F1C95"/>
    <w:rsid w:val="002F2389"/>
    <w:rsid w:val="002F2552"/>
    <w:rsid w:val="002F3316"/>
    <w:rsid w:val="002F363A"/>
    <w:rsid w:val="002F3852"/>
    <w:rsid w:val="002F3C06"/>
    <w:rsid w:val="002F3D16"/>
    <w:rsid w:val="002F4639"/>
    <w:rsid w:val="002F490C"/>
    <w:rsid w:val="002F4BEA"/>
    <w:rsid w:val="002F4F5F"/>
    <w:rsid w:val="002F513A"/>
    <w:rsid w:val="002F54D8"/>
    <w:rsid w:val="002F5AA9"/>
    <w:rsid w:val="002F6B83"/>
    <w:rsid w:val="002F6D34"/>
    <w:rsid w:val="002F6EB7"/>
    <w:rsid w:val="002F72BA"/>
    <w:rsid w:val="002F7312"/>
    <w:rsid w:val="002F7A59"/>
    <w:rsid w:val="002F7BBA"/>
    <w:rsid w:val="002F7EFC"/>
    <w:rsid w:val="002F7FED"/>
    <w:rsid w:val="00300566"/>
    <w:rsid w:val="00300BB6"/>
    <w:rsid w:val="00300EAB"/>
    <w:rsid w:val="00301127"/>
    <w:rsid w:val="0030118C"/>
    <w:rsid w:val="00301577"/>
    <w:rsid w:val="003017A0"/>
    <w:rsid w:val="003017C1"/>
    <w:rsid w:val="00301AB7"/>
    <w:rsid w:val="00301B29"/>
    <w:rsid w:val="00301D22"/>
    <w:rsid w:val="00302971"/>
    <w:rsid w:val="003034E6"/>
    <w:rsid w:val="00303947"/>
    <w:rsid w:val="00303E5B"/>
    <w:rsid w:val="0030450D"/>
    <w:rsid w:val="003045F0"/>
    <w:rsid w:val="00305F34"/>
    <w:rsid w:val="0030642B"/>
    <w:rsid w:val="0030718B"/>
    <w:rsid w:val="003071CC"/>
    <w:rsid w:val="00307576"/>
    <w:rsid w:val="00307CC3"/>
    <w:rsid w:val="00307DF2"/>
    <w:rsid w:val="00307EFE"/>
    <w:rsid w:val="003104ED"/>
    <w:rsid w:val="00310CC8"/>
    <w:rsid w:val="00310F0D"/>
    <w:rsid w:val="0031100E"/>
    <w:rsid w:val="00311209"/>
    <w:rsid w:val="00311CC2"/>
    <w:rsid w:val="003121D2"/>
    <w:rsid w:val="00313820"/>
    <w:rsid w:val="00314599"/>
    <w:rsid w:val="00314BC0"/>
    <w:rsid w:val="003155DA"/>
    <w:rsid w:val="00315EAA"/>
    <w:rsid w:val="0031639B"/>
    <w:rsid w:val="003168C6"/>
    <w:rsid w:val="00317517"/>
    <w:rsid w:val="00317596"/>
    <w:rsid w:val="00317956"/>
    <w:rsid w:val="00317C5E"/>
    <w:rsid w:val="00317CF7"/>
    <w:rsid w:val="00317DCB"/>
    <w:rsid w:val="00317F19"/>
    <w:rsid w:val="0032041D"/>
    <w:rsid w:val="00320D60"/>
    <w:rsid w:val="00321004"/>
    <w:rsid w:val="0032103C"/>
    <w:rsid w:val="00321514"/>
    <w:rsid w:val="00321C55"/>
    <w:rsid w:val="00321FE2"/>
    <w:rsid w:val="003223CD"/>
    <w:rsid w:val="0032334E"/>
    <w:rsid w:val="0032365E"/>
    <w:rsid w:val="003239F9"/>
    <w:rsid w:val="00323BD0"/>
    <w:rsid w:val="00324539"/>
    <w:rsid w:val="00325A9F"/>
    <w:rsid w:val="00325F62"/>
    <w:rsid w:val="003264B6"/>
    <w:rsid w:val="003267D1"/>
    <w:rsid w:val="00326C1A"/>
    <w:rsid w:val="00326F99"/>
    <w:rsid w:val="003278F6"/>
    <w:rsid w:val="00327E65"/>
    <w:rsid w:val="00330054"/>
    <w:rsid w:val="003301DC"/>
    <w:rsid w:val="00330B98"/>
    <w:rsid w:val="0033269F"/>
    <w:rsid w:val="00332BA7"/>
    <w:rsid w:val="00332BE2"/>
    <w:rsid w:val="00332C29"/>
    <w:rsid w:val="00332D1C"/>
    <w:rsid w:val="003339D1"/>
    <w:rsid w:val="00333FF2"/>
    <w:rsid w:val="00334067"/>
    <w:rsid w:val="003349FD"/>
    <w:rsid w:val="003353A5"/>
    <w:rsid w:val="003359D2"/>
    <w:rsid w:val="00335AF2"/>
    <w:rsid w:val="00335B20"/>
    <w:rsid w:val="003363D8"/>
    <w:rsid w:val="003369F2"/>
    <w:rsid w:val="00337066"/>
    <w:rsid w:val="0033783C"/>
    <w:rsid w:val="00337C80"/>
    <w:rsid w:val="00340AD1"/>
    <w:rsid w:val="00340F56"/>
    <w:rsid w:val="00341A5C"/>
    <w:rsid w:val="00342640"/>
    <w:rsid w:val="00343291"/>
    <w:rsid w:val="0034342F"/>
    <w:rsid w:val="00344B9A"/>
    <w:rsid w:val="00344E0C"/>
    <w:rsid w:val="00344F97"/>
    <w:rsid w:val="00345043"/>
    <w:rsid w:val="003452D6"/>
    <w:rsid w:val="00345759"/>
    <w:rsid w:val="00345D5F"/>
    <w:rsid w:val="00346178"/>
    <w:rsid w:val="00346CFB"/>
    <w:rsid w:val="0034717E"/>
    <w:rsid w:val="00347E3F"/>
    <w:rsid w:val="003500C7"/>
    <w:rsid w:val="003506C4"/>
    <w:rsid w:val="0035141A"/>
    <w:rsid w:val="003516CB"/>
    <w:rsid w:val="00351D49"/>
    <w:rsid w:val="0035235C"/>
    <w:rsid w:val="00353328"/>
    <w:rsid w:val="00353ACE"/>
    <w:rsid w:val="00354228"/>
    <w:rsid w:val="003542FF"/>
    <w:rsid w:val="0035437D"/>
    <w:rsid w:val="00354867"/>
    <w:rsid w:val="003548C5"/>
    <w:rsid w:val="00354CDA"/>
    <w:rsid w:val="00354E96"/>
    <w:rsid w:val="003555EA"/>
    <w:rsid w:val="003565DD"/>
    <w:rsid w:val="003570D3"/>
    <w:rsid w:val="003576AC"/>
    <w:rsid w:val="00357792"/>
    <w:rsid w:val="003578E8"/>
    <w:rsid w:val="003578F5"/>
    <w:rsid w:val="00357FB2"/>
    <w:rsid w:val="00360398"/>
    <w:rsid w:val="003606D5"/>
    <w:rsid w:val="00362F36"/>
    <w:rsid w:val="0036312E"/>
    <w:rsid w:val="0036320E"/>
    <w:rsid w:val="003632EF"/>
    <w:rsid w:val="00363357"/>
    <w:rsid w:val="003633DD"/>
    <w:rsid w:val="003639F1"/>
    <w:rsid w:val="00363CE7"/>
    <w:rsid w:val="003641D1"/>
    <w:rsid w:val="00364322"/>
    <w:rsid w:val="00364575"/>
    <w:rsid w:val="00364F20"/>
    <w:rsid w:val="00365EDF"/>
    <w:rsid w:val="003661FD"/>
    <w:rsid w:val="003666EC"/>
    <w:rsid w:val="00367028"/>
    <w:rsid w:val="003672A2"/>
    <w:rsid w:val="00367313"/>
    <w:rsid w:val="00367461"/>
    <w:rsid w:val="00367A60"/>
    <w:rsid w:val="003702AD"/>
    <w:rsid w:val="00370D80"/>
    <w:rsid w:val="00370FCC"/>
    <w:rsid w:val="00371577"/>
    <w:rsid w:val="0037171F"/>
    <w:rsid w:val="003722BA"/>
    <w:rsid w:val="00372418"/>
    <w:rsid w:val="003724BF"/>
    <w:rsid w:val="00372CE0"/>
    <w:rsid w:val="00372DB1"/>
    <w:rsid w:val="003738C3"/>
    <w:rsid w:val="00373ACD"/>
    <w:rsid w:val="00373CAD"/>
    <w:rsid w:val="00375172"/>
    <w:rsid w:val="0037560E"/>
    <w:rsid w:val="00375CAD"/>
    <w:rsid w:val="00375D07"/>
    <w:rsid w:val="00376149"/>
    <w:rsid w:val="00376756"/>
    <w:rsid w:val="003767DA"/>
    <w:rsid w:val="00377FC2"/>
    <w:rsid w:val="00380482"/>
    <w:rsid w:val="00380737"/>
    <w:rsid w:val="0038085C"/>
    <w:rsid w:val="0038232E"/>
    <w:rsid w:val="00382993"/>
    <w:rsid w:val="003836D0"/>
    <w:rsid w:val="0038384E"/>
    <w:rsid w:val="00383CA9"/>
    <w:rsid w:val="00383F8B"/>
    <w:rsid w:val="00384B43"/>
    <w:rsid w:val="00384BAC"/>
    <w:rsid w:val="003850E7"/>
    <w:rsid w:val="003861B7"/>
    <w:rsid w:val="00386E1C"/>
    <w:rsid w:val="0038702A"/>
    <w:rsid w:val="003878E8"/>
    <w:rsid w:val="00387E52"/>
    <w:rsid w:val="003912F8"/>
    <w:rsid w:val="00391D95"/>
    <w:rsid w:val="00392632"/>
    <w:rsid w:val="00392A33"/>
    <w:rsid w:val="00392C19"/>
    <w:rsid w:val="00392D26"/>
    <w:rsid w:val="00393063"/>
    <w:rsid w:val="00393264"/>
    <w:rsid w:val="00393CCC"/>
    <w:rsid w:val="00394178"/>
    <w:rsid w:val="003942FD"/>
    <w:rsid w:val="00394321"/>
    <w:rsid w:val="00394488"/>
    <w:rsid w:val="00394B05"/>
    <w:rsid w:val="00394FB8"/>
    <w:rsid w:val="00395591"/>
    <w:rsid w:val="0039559B"/>
    <w:rsid w:val="003959BC"/>
    <w:rsid w:val="00395B07"/>
    <w:rsid w:val="00397715"/>
    <w:rsid w:val="003A0B25"/>
    <w:rsid w:val="003A1C08"/>
    <w:rsid w:val="003A254F"/>
    <w:rsid w:val="003A30CA"/>
    <w:rsid w:val="003A3122"/>
    <w:rsid w:val="003A3B98"/>
    <w:rsid w:val="003A3D0D"/>
    <w:rsid w:val="003A40D2"/>
    <w:rsid w:val="003A4222"/>
    <w:rsid w:val="003A4285"/>
    <w:rsid w:val="003A4803"/>
    <w:rsid w:val="003A5AD1"/>
    <w:rsid w:val="003A5ECE"/>
    <w:rsid w:val="003A5EE3"/>
    <w:rsid w:val="003A6AFD"/>
    <w:rsid w:val="003A7633"/>
    <w:rsid w:val="003A773D"/>
    <w:rsid w:val="003A7B09"/>
    <w:rsid w:val="003A7E81"/>
    <w:rsid w:val="003B058B"/>
    <w:rsid w:val="003B0E37"/>
    <w:rsid w:val="003B1FFC"/>
    <w:rsid w:val="003B2312"/>
    <w:rsid w:val="003B237B"/>
    <w:rsid w:val="003B3B6F"/>
    <w:rsid w:val="003B3D18"/>
    <w:rsid w:val="003B4253"/>
    <w:rsid w:val="003B4478"/>
    <w:rsid w:val="003B471A"/>
    <w:rsid w:val="003B4CE9"/>
    <w:rsid w:val="003B4DBA"/>
    <w:rsid w:val="003B55D1"/>
    <w:rsid w:val="003B5BDA"/>
    <w:rsid w:val="003B601B"/>
    <w:rsid w:val="003B642D"/>
    <w:rsid w:val="003B6646"/>
    <w:rsid w:val="003B6D86"/>
    <w:rsid w:val="003B7281"/>
    <w:rsid w:val="003B761E"/>
    <w:rsid w:val="003B7E00"/>
    <w:rsid w:val="003B7EEA"/>
    <w:rsid w:val="003C0516"/>
    <w:rsid w:val="003C15A4"/>
    <w:rsid w:val="003C178D"/>
    <w:rsid w:val="003C1D12"/>
    <w:rsid w:val="003C2080"/>
    <w:rsid w:val="003C253C"/>
    <w:rsid w:val="003C285D"/>
    <w:rsid w:val="003C2B56"/>
    <w:rsid w:val="003C2F4D"/>
    <w:rsid w:val="003C3F5F"/>
    <w:rsid w:val="003C4801"/>
    <w:rsid w:val="003C4997"/>
    <w:rsid w:val="003C4DD1"/>
    <w:rsid w:val="003C54B4"/>
    <w:rsid w:val="003C5510"/>
    <w:rsid w:val="003C561A"/>
    <w:rsid w:val="003C5CD9"/>
    <w:rsid w:val="003C6561"/>
    <w:rsid w:val="003C6752"/>
    <w:rsid w:val="003C6E3B"/>
    <w:rsid w:val="003C718D"/>
    <w:rsid w:val="003C720A"/>
    <w:rsid w:val="003C7356"/>
    <w:rsid w:val="003D0144"/>
    <w:rsid w:val="003D03A9"/>
    <w:rsid w:val="003D08E0"/>
    <w:rsid w:val="003D1688"/>
    <w:rsid w:val="003D218D"/>
    <w:rsid w:val="003D2323"/>
    <w:rsid w:val="003D24F6"/>
    <w:rsid w:val="003D30E3"/>
    <w:rsid w:val="003D3EF7"/>
    <w:rsid w:val="003D4431"/>
    <w:rsid w:val="003D4472"/>
    <w:rsid w:val="003D4D70"/>
    <w:rsid w:val="003D510A"/>
    <w:rsid w:val="003D5266"/>
    <w:rsid w:val="003D55A3"/>
    <w:rsid w:val="003D5A28"/>
    <w:rsid w:val="003D7674"/>
    <w:rsid w:val="003D7B00"/>
    <w:rsid w:val="003D7C67"/>
    <w:rsid w:val="003E0B1B"/>
    <w:rsid w:val="003E119B"/>
    <w:rsid w:val="003E1563"/>
    <w:rsid w:val="003E1757"/>
    <w:rsid w:val="003E19ED"/>
    <w:rsid w:val="003E214C"/>
    <w:rsid w:val="003E224B"/>
    <w:rsid w:val="003E230A"/>
    <w:rsid w:val="003E23B6"/>
    <w:rsid w:val="003E2581"/>
    <w:rsid w:val="003E2B42"/>
    <w:rsid w:val="003E2F78"/>
    <w:rsid w:val="003E3B13"/>
    <w:rsid w:val="003E4710"/>
    <w:rsid w:val="003E48DF"/>
    <w:rsid w:val="003E630F"/>
    <w:rsid w:val="003E663C"/>
    <w:rsid w:val="003E67AA"/>
    <w:rsid w:val="003E696F"/>
    <w:rsid w:val="003E7343"/>
    <w:rsid w:val="003E76D0"/>
    <w:rsid w:val="003E790C"/>
    <w:rsid w:val="003E7D7B"/>
    <w:rsid w:val="003F12EF"/>
    <w:rsid w:val="003F1B5B"/>
    <w:rsid w:val="003F2CF2"/>
    <w:rsid w:val="003F3C07"/>
    <w:rsid w:val="003F424C"/>
    <w:rsid w:val="003F55EB"/>
    <w:rsid w:val="003F59FE"/>
    <w:rsid w:val="003F60ED"/>
    <w:rsid w:val="003F722E"/>
    <w:rsid w:val="003F73B3"/>
    <w:rsid w:val="003F7E4E"/>
    <w:rsid w:val="004001E2"/>
    <w:rsid w:val="004003C2"/>
    <w:rsid w:val="0040043F"/>
    <w:rsid w:val="0040093D"/>
    <w:rsid w:val="0040097E"/>
    <w:rsid w:val="00400A6D"/>
    <w:rsid w:val="004010C9"/>
    <w:rsid w:val="0040151F"/>
    <w:rsid w:val="00401D51"/>
    <w:rsid w:val="00402063"/>
    <w:rsid w:val="00402219"/>
    <w:rsid w:val="00402CC0"/>
    <w:rsid w:val="004041D7"/>
    <w:rsid w:val="004044B4"/>
    <w:rsid w:val="00404CBF"/>
    <w:rsid w:val="00404FA4"/>
    <w:rsid w:val="0040505F"/>
    <w:rsid w:val="0040595E"/>
    <w:rsid w:val="00406336"/>
    <w:rsid w:val="00406544"/>
    <w:rsid w:val="004068C0"/>
    <w:rsid w:val="004068F0"/>
    <w:rsid w:val="004069FC"/>
    <w:rsid w:val="00406A33"/>
    <w:rsid w:val="004077B3"/>
    <w:rsid w:val="00410AF3"/>
    <w:rsid w:val="004118A9"/>
    <w:rsid w:val="00411EA9"/>
    <w:rsid w:val="00411F71"/>
    <w:rsid w:val="004120B9"/>
    <w:rsid w:val="0041248B"/>
    <w:rsid w:val="0041259B"/>
    <w:rsid w:val="004125D3"/>
    <w:rsid w:val="00412DE7"/>
    <w:rsid w:val="00413EE7"/>
    <w:rsid w:val="00414DE3"/>
    <w:rsid w:val="00414E5E"/>
    <w:rsid w:val="00414EA8"/>
    <w:rsid w:val="004153FA"/>
    <w:rsid w:val="00415CC4"/>
    <w:rsid w:val="00415D2C"/>
    <w:rsid w:val="004170E5"/>
    <w:rsid w:val="0041737F"/>
    <w:rsid w:val="0041751D"/>
    <w:rsid w:val="00417AF5"/>
    <w:rsid w:val="00417CA3"/>
    <w:rsid w:val="00417FC0"/>
    <w:rsid w:val="004203CF"/>
    <w:rsid w:val="0042088B"/>
    <w:rsid w:val="00420F23"/>
    <w:rsid w:val="004222A8"/>
    <w:rsid w:val="00422301"/>
    <w:rsid w:val="00422ADF"/>
    <w:rsid w:val="00423CC6"/>
    <w:rsid w:val="00423D27"/>
    <w:rsid w:val="00424231"/>
    <w:rsid w:val="004242D5"/>
    <w:rsid w:val="0042454A"/>
    <w:rsid w:val="00424F57"/>
    <w:rsid w:val="00425993"/>
    <w:rsid w:val="0042616A"/>
    <w:rsid w:val="0042646D"/>
    <w:rsid w:val="0042685E"/>
    <w:rsid w:val="00426968"/>
    <w:rsid w:val="00426B5D"/>
    <w:rsid w:val="00427BBA"/>
    <w:rsid w:val="0043300B"/>
    <w:rsid w:val="0043316F"/>
    <w:rsid w:val="004331B0"/>
    <w:rsid w:val="004348E0"/>
    <w:rsid w:val="00434C5C"/>
    <w:rsid w:val="00435376"/>
    <w:rsid w:val="004359B7"/>
    <w:rsid w:val="00435F9A"/>
    <w:rsid w:val="00436181"/>
    <w:rsid w:val="004369B5"/>
    <w:rsid w:val="004376B7"/>
    <w:rsid w:val="004377F8"/>
    <w:rsid w:val="00437890"/>
    <w:rsid w:val="00437CFA"/>
    <w:rsid w:val="00437F61"/>
    <w:rsid w:val="0044071A"/>
    <w:rsid w:val="0044090E"/>
    <w:rsid w:val="00440CB6"/>
    <w:rsid w:val="00440D3C"/>
    <w:rsid w:val="00441036"/>
    <w:rsid w:val="004414BF"/>
    <w:rsid w:val="00441C72"/>
    <w:rsid w:val="00442FA7"/>
    <w:rsid w:val="004430ED"/>
    <w:rsid w:val="00443B28"/>
    <w:rsid w:val="0044447B"/>
    <w:rsid w:val="004446CA"/>
    <w:rsid w:val="00444CBC"/>
    <w:rsid w:val="00445CFF"/>
    <w:rsid w:val="00450DFB"/>
    <w:rsid w:val="00450E5C"/>
    <w:rsid w:val="00452009"/>
    <w:rsid w:val="004520DA"/>
    <w:rsid w:val="00452F1D"/>
    <w:rsid w:val="00453206"/>
    <w:rsid w:val="00453905"/>
    <w:rsid w:val="00453E5F"/>
    <w:rsid w:val="004544DA"/>
    <w:rsid w:val="004546A1"/>
    <w:rsid w:val="0045471E"/>
    <w:rsid w:val="0045482A"/>
    <w:rsid w:val="00454A9F"/>
    <w:rsid w:val="0045523E"/>
    <w:rsid w:val="00455BAD"/>
    <w:rsid w:val="00455F4F"/>
    <w:rsid w:val="00456961"/>
    <w:rsid w:val="00456B20"/>
    <w:rsid w:val="00457B1E"/>
    <w:rsid w:val="00457D0D"/>
    <w:rsid w:val="0046027F"/>
    <w:rsid w:val="004604ED"/>
    <w:rsid w:val="004611BC"/>
    <w:rsid w:val="0046244F"/>
    <w:rsid w:val="0046258A"/>
    <w:rsid w:val="00464615"/>
    <w:rsid w:val="00465532"/>
    <w:rsid w:val="004657BA"/>
    <w:rsid w:val="004660F9"/>
    <w:rsid w:val="00466139"/>
    <w:rsid w:val="004661B8"/>
    <w:rsid w:val="00466257"/>
    <w:rsid w:val="00466F7A"/>
    <w:rsid w:val="00467A67"/>
    <w:rsid w:val="00467BAC"/>
    <w:rsid w:val="00470928"/>
    <w:rsid w:val="00470B47"/>
    <w:rsid w:val="00470EDE"/>
    <w:rsid w:val="00471CA2"/>
    <w:rsid w:val="00471EDC"/>
    <w:rsid w:val="004721CF"/>
    <w:rsid w:val="00472390"/>
    <w:rsid w:val="00472638"/>
    <w:rsid w:val="00472AB4"/>
    <w:rsid w:val="00473C90"/>
    <w:rsid w:val="00473DD9"/>
    <w:rsid w:val="00474002"/>
    <w:rsid w:val="004742A2"/>
    <w:rsid w:val="00474568"/>
    <w:rsid w:val="00474B6E"/>
    <w:rsid w:val="00475773"/>
    <w:rsid w:val="00475B91"/>
    <w:rsid w:val="00475E3E"/>
    <w:rsid w:val="00476053"/>
    <w:rsid w:val="0047610C"/>
    <w:rsid w:val="00476567"/>
    <w:rsid w:val="00476773"/>
    <w:rsid w:val="0047677D"/>
    <w:rsid w:val="004768AB"/>
    <w:rsid w:val="00476FF6"/>
    <w:rsid w:val="00480114"/>
    <w:rsid w:val="00480725"/>
    <w:rsid w:val="00480727"/>
    <w:rsid w:val="004808A0"/>
    <w:rsid w:val="004810F2"/>
    <w:rsid w:val="004811A9"/>
    <w:rsid w:val="0048167B"/>
    <w:rsid w:val="00481918"/>
    <w:rsid w:val="00482199"/>
    <w:rsid w:val="00482FAB"/>
    <w:rsid w:val="004833DA"/>
    <w:rsid w:val="004840B0"/>
    <w:rsid w:val="004843A8"/>
    <w:rsid w:val="004843D2"/>
    <w:rsid w:val="004845AF"/>
    <w:rsid w:val="004845CC"/>
    <w:rsid w:val="00484A69"/>
    <w:rsid w:val="00484B6E"/>
    <w:rsid w:val="004859EC"/>
    <w:rsid w:val="004862DC"/>
    <w:rsid w:val="00486372"/>
    <w:rsid w:val="00486388"/>
    <w:rsid w:val="00486B35"/>
    <w:rsid w:val="00486B48"/>
    <w:rsid w:val="00487356"/>
    <w:rsid w:val="00487C78"/>
    <w:rsid w:val="00490031"/>
    <w:rsid w:val="0049017C"/>
    <w:rsid w:val="0049055F"/>
    <w:rsid w:val="004909CB"/>
    <w:rsid w:val="00490BE5"/>
    <w:rsid w:val="00491185"/>
    <w:rsid w:val="00491273"/>
    <w:rsid w:val="00491CF8"/>
    <w:rsid w:val="00491EB1"/>
    <w:rsid w:val="00492233"/>
    <w:rsid w:val="00492655"/>
    <w:rsid w:val="00492F72"/>
    <w:rsid w:val="00493BEC"/>
    <w:rsid w:val="00494353"/>
    <w:rsid w:val="004948DA"/>
    <w:rsid w:val="00495156"/>
    <w:rsid w:val="0049570A"/>
    <w:rsid w:val="00496107"/>
    <w:rsid w:val="00496154"/>
    <w:rsid w:val="00496CF9"/>
    <w:rsid w:val="004977A0"/>
    <w:rsid w:val="004978A7"/>
    <w:rsid w:val="00497B11"/>
    <w:rsid w:val="004A03B9"/>
    <w:rsid w:val="004A07A3"/>
    <w:rsid w:val="004A0C01"/>
    <w:rsid w:val="004A1A5D"/>
    <w:rsid w:val="004A1A8E"/>
    <w:rsid w:val="004A1F66"/>
    <w:rsid w:val="004A20C0"/>
    <w:rsid w:val="004A2D63"/>
    <w:rsid w:val="004A2FA5"/>
    <w:rsid w:val="004A3838"/>
    <w:rsid w:val="004A4009"/>
    <w:rsid w:val="004A414E"/>
    <w:rsid w:val="004A478C"/>
    <w:rsid w:val="004A4F8E"/>
    <w:rsid w:val="004A5580"/>
    <w:rsid w:val="004A5889"/>
    <w:rsid w:val="004A5BD5"/>
    <w:rsid w:val="004A6A0F"/>
    <w:rsid w:val="004A7793"/>
    <w:rsid w:val="004A7BCB"/>
    <w:rsid w:val="004A7EA4"/>
    <w:rsid w:val="004A7F68"/>
    <w:rsid w:val="004B00ED"/>
    <w:rsid w:val="004B0171"/>
    <w:rsid w:val="004B033C"/>
    <w:rsid w:val="004B0355"/>
    <w:rsid w:val="004B1253"/>
    <w:rsid w:val="004B1A6B"/>
    <w:rsid w:val="004B24BF"/>
    <w:rsid w:val="004B2699"/>
    <w:rsid w:val="004B33D2"/>
    <w:rsid w:val="004B34DA"/>
    <w:rsid w:val="004B35BB"/>
    <w:rsid w:val="004B3B47"/>
    <w:rsid w:val="004B3D1F"/>
    <w:rsid w:val="004B4280"/>
    <w:rsid w:val="004B4634"/>
    <w:rsid w:val="004B4831"/>
    <w:rsid w:val="004B532A"/>
    <w:rsid w:val="004B552C"/>
    <w:rsid w:val="004B58D1"/>
    <w:rsid w:val="004B5C23"/>
    <w:rsid w:val="004B5EF5"/>
    <w:rsid w:val="004B61BA"/>
    <w:rsid w:val="004B6CAC"/>
    <w:rsid w:val="004B6E74"/>
    <w:rsid w:val="004B6EAB"/>
    <w:rsid w:val="004B7128"/>
    <w:rsid w:val="004B7312"/>
    <w:rsid w:val="004B7CB6"/>
    <w:rsid w:val="004B7EC1"/>
    <w:rsid w:val="004C080E"/>
    <w:rsid w:val="004C0BBE"/>
    <w:rsid w:val="004C0F22"/>
    <w:rsid w:val="004C24CF"/>
    <w:rsid w:val="004C2DE4"/>
    <w:rsid w:val="004C4005"/>
    <w:rsid w:val="004C41D2"/>
    <w:rsid w:val="004C44E7"/>
    <w:rsid w:val="004C44FF"/>
    <w:rsid w:val="004C45AE"/>
    <w:rsid w:val="004C48DC"/>
    <w:rsid w:val="004C4F6B"/>
    <w:rsid w:val="004C5376"/>
    <w:rsid w:val="004C5589"/>
    <w:rsid w:val="004C57A3"/>
    <w:rsid w:val="004C67C7"/>
    <w:rsid w:val="004C694F"/>
    <w:rsid w:val="004C7A30"/>
    <w:rsid w:val="004C7B8B"/>
    <w:rsid w:val="004C7D04"/>
    <w:rsid w:val="004D0094"/>
    <w:rsid w:val="004D10FB"/>
    <w:rsid w:val="004D30C0"/>
    <w:rsid w:val="004D3785"/>
    <w:rsid w:val="004D3BA3"/>
    <w:rsid w:val="004D450A"/>
    <w:rsid w:val="004D488A"/>
    <w:rsid w:val="004D4C9C"/>
    <w:rsid w:val="004D5155"/>
    <w:rsid w:val="004D517A"/>
    <w:rsid w:val="004D78E4"/>
    <w:rsid w:val="004E0EF5"/>
    <w:rsid w:val="004E1805"/>
    <w:rsid w:val="004E330F"/>
    <w:rsid w:val="004E57F3"/>
    <w:rsid w:val="004E700B"/>
    <w:rsid w:val="004E7697"/>
    <w:rsid w:val="004E78F7"/>
    <w:rsid w:val="004E7A86"/>
    <w:rsid w:val="004F003D"/>
    <w:rsid w:val="004F0079"/>
    <w:rsid w:val="004F0086"/>
    <w:rsid w:val="004F0959"/>
    <w:rsid w:val="004F0B66"/>
    <w:rsid w:val="004F0C1D"/>
    <w:rsid w:val="004F0EC8"/>
    <w:rsid w:val="004F162A"/>
    <w:rsid w:val="004F1AFE"/>
    <w:rsid w:val="004F1B71"/>
    <w:rsid w:val="004F28EA"/>
    <w:rsid w:val="004F37E5"/>
    <w:rsid w:val="004F40F3"/>
    <w:rsid w:val="004F4A83"/>
    <w:rsid w:val="004F4AEE"/>
    <w:rsid w:val="004F4C11"/>
    <w:rsid w:val="004F4C8B"/>
    <w:rsid w:val="004F4FDC"/>
    <w:rsid w:val="004F5B01"/>
    <w:rsid w:val="004F60BD"/>
    <w:rsid w:val="004F66EF"/>
    <w:rsid w:val="004F6D5F"/>
    <w:rsid w:val="004F731D"/>
    <w:rsid w:val="004F7326"/>
    <w:rsid w:val="004F745A"/>
    <w:rsid w:val="004F78D1"/>
    <w:rsid w:val="004F7C90"/>
    <w:rsid w:val="004F7E65"/>
    <w:rsid w:val="005000FB"/>
    <w:rsid w:val="0050093D"/>
    <w:rsid w:val="00501403"/>
    <w:rsid w:val="00501635"/>
    <w:rsid w:val="00501E56"/>
    <w:rsid w:val="005023A0"/>
    <w:rsid w:val="00502407"/>
    <w:rsid w:val="005028F7"/>
    <w:rsid w:val="00502A71"/>
    <w:rsid w:val="00502D5B"/>
    <w:rsid w:val="00502EDF"/>
    <w:rsid w:val="0050318D"/>
    <w:rsid w:val="00503DB2"/>
    <w:rsid w:val="00504117"/>
    <w:rsid w:val="0050421F"/>
    <w:rsid w:val="005043D1"/>
    <w:rsid w:val="00504922"/>
    <w:rsid w:val="00505D5D"/>
    <w:rsid w:val="0050656B"/>
    <w:rsid w:val="005079C6"/>
    <w:rsid w:val="00507A54"/>
    <w:rsid w:val="00507ADB"/>
    <w:rsid w:val="00510147"/>
    <w:rsid w:val="0051167B"/>
    <w:rsid w:val="00512BD8"/>
    <w:rsid w:val="00513422"/>
    <w:rsid w:val="005141E9"/>
    <w:rsid w:val="00514237"/>
    <w:rsid w:val="0051479E"/>
    <w:rsid w:val="00514A0D"/>
    <w:rsid w:val="0051526E"/>
    <w:rsid w:val="005160FA"/>
    <w:rsid w:val="00516B43"/>
    <w:rsid w:val="00517183"/>
    <w:rsid w:val="0051726E"/>
    <w:rsid w:val="005175B3"/>
    <w:rsid w:val="0051771B"/>
    <w:rsid w:val="00517C32"/>
    <w:rsid w:val="00517D3A"/>
    <w:rsid w:val="0052053C"/>
    <w:rsid w:val="005214E5"/>
    <w:rsid w:val="005218E9"/>
    <w:rsid w:val="005220E8"/>
    <w:rsid w:val="00523BF2"/>
    <w:rsid w:val="00524994"/>
    <w:rsid w:val="005252F2"/>
    <w:rsid w:val="005253D0"/>
    <w:rsid w:val="005256B3"/>
    <w:rsid w:val="005256FA"/>
    <w:rsid w:val="005260E6"/>
    <w:rsid w:val="00527014"/>
    <w:rsid w:val="00527E7C"/>
    <w:rsid w:val="00527F39"/>
    <w:rsid w:val="00530446"/>
    <w:rsid w:val="0053046B"/>
    <w:rsid w:val="005309DD"/>
    <w:rsid w:val="00531164"/>
    <w:rsid w:val="00531563"/>
    <w:rsid w:val="0053157B"/>
    <w:rsid w:val="00531B1D"/>
    <w:rsid w:val="0053206C"/>
    <w:rsid w:val="005337E4"/>
    <w:rsid w:val="0053382A"/>
    <w:rsid w:val="005344A6"/>
    <w:rsid w:val="00534564"/>
    <w:rsid w:val="00535790"/>
    <w:rsid w:val="00535A43"/>
    <w:rsid w:val="00535A4C"/>
    <w:rsid w:val="00537453"/>
    <w:rsid w:val="0053749F"/>
    <w:rsid w:val="00540468"/>
    <w:rsid w:val="0054076F"/>
    <w:rsid w:val="00541134"/>
    <w:rsid w:val="00541A75"/>
    <w:rsid w:val="005420A3"/>
    <w:rsid w:val="005424D3"/>
    <w:rsid w:val="0054251E"/>
    <w:rsid w:val="005427F4"/>
    <w:rsid w:val="00542EDE"/>
    <w:rsid w:val="00543419"/>
    <w:rsid w:val="0054349B"/>
    <w:rsid w:val="00543CBF"/>
    <w:rsid w:val="00544B8C"/>
    <w:rsid w:val="00545006"/>
    <w:rsid w:val="00545012"/>
    <w:rsid w:val="005452DA"/>
    <w:rsid w:val="005462B4"/>
    <w:rsid w:val="005463FE"/>
    <w:rsid w:val="0054690A"/>
    <w:rsid w:val="00546B2F"/>
    <w:rsid w:val="00546B7B"/>
    <w:rsid w:val="00546B99"/>
    <w:rsid w:val="00547376"/>
    <w:rsid w:val="0054777C"/>
    <w:rsid w:val="00547782"/>
    <w:rsid w:val="00550031"/>
    <w:rsid w:val="00550615"/>
    <w:rsid w:val="00550D16"/>
    <w:rsid w:val="00551DEF"/>
    <w:rsid w:val="00551ED2"/>
    <w:rsid w:val="00552961"/>
    <w:rsid w:val="00553336"/>
    <w:rsid w:val="0055352E"/>
    <w:rsid w:val="0055364B"/>
    <w:rsid w:val="0055412F"/>
    <w:rsid w:val="0055459A"/>
    <w:rsid w:val="005546ED"/>
    <w:rsid w:val="00554FC0"/>
    <w:rsid w:val="005555D8"/>
    <w:rsid w:val="00555ED1"/>
    <w:rsid w:val="005561B3"/>
    <w:rsid w:val="00556C30"/>
    <w:rsid w:val="005600EB"/>
    <w:rsid w:val="00560515"/>
    <w:rsid w:val="00561104"/>
    <w:rsid w:val="0056159F"/>
    <w:rsid w:val="00561927"/>
    <w:rsid w:val="005624E3"/>
    <w:rsid w:val="00562A96"/>
    <w:rsid w:val="0056352A"/>
    <w:rsid w:val="0056446E"/>
    <w:rsid w:val="005646D7"/>
    <w:rsid w:val="00564DD0"/>
    <w:rsid w:val="00564E81"/>
    <w:rsid w:val="0056524A"/>
    <w:rsid w:val="00565322"/>
    <w:rsid w:val="005653AF"/>
    <w:rsid w:val="005654B7"/>
    <w:rsid w:val="005655DF"/>
    <w:rsid w:val="00565B6F"/>
    <w:rsid w:val="005660E7"/>
    <w:rsid w:val="00566DD1"/>
    <w:rsid w:val="00566ED5"/>
    <w:rsid w:val="00566FFB"/>
    <w:rsid w:val="00567D9A"/>
    <w:rsid w:val="00567DD5"/>
    <w:rsid w:val="00567F76"/>
    <w:rsid w:val="00570028"/>
    <w:rsid w:val="005700B9"/>
    <w:rsid w:val="00570274"/>
    <w:rsid w:val="00570550"/>
    <w:rsid w:val="00571CED"/>
    <w:rsid w:val="005737A4"/>
    <w:rsid w:val="00574084"/>
    <w:rsid w:val="00574C35"/>
    <w:rsid w:val="005750E6"/>
    <w:rsid w:val="005758D4"/>
    <w:rsid w:val="005765B9"/>
    <w:rsid w:val="00576B87"/>
    <w:rsid w:val="00576CAA"/>
    <w:rsid w:val="0057704F"/>
    <w:rsid w:val="00577199"/>
    <w:rsid w:val="0058033B"/>
    <w:rsid w:val="0058046D"/>
    <w:rsid w:val="005804D2"/>
    <w:rsid w:val="005807E2"/>
    <w:rsid w:val="00580BDE"/>
    <w:rsid w:val="00581C32"/>
    <w:rsid w:val="0058215C"/>
    <w:rsid w:val="00582479"/>
    <w:rsid w:val="00582744"/>
    <w:rsid w:val="0058275C"/>
    <w:rsid w:val="005833F3"/>
    <w:rsid w:val="005837B3"/>
    <w:rsid w:val="005840AA"/>
    <w:rsid w:val="005841D6"/>
    <w:rsid w:val="00584A79"/>
    <w:rsid w:val="00584B6B"/>
    <w:rsid w:val="00584B9C"/>
    <w:rsid w:val="005850F9"/>
    <w:rsid w:val="00585357"/>
    <w:rsid w:val="00585359"/>
    <w:rsid w:val="00585635"/>
    <w:rsid w:val="005863EC"/>
    <w:rsid w:val="0058669D"/>
    <w:rsid w:val="0058673C"/>
    <w:rsid w:val="00586DAC"/>
    <w:rsid w:val="00587642"/>
    <w:rsid w:val="00587D35"/>
    <w:rsid w:val="00590AEF"/>
    <w:rsid w:val="00590B1F"/>
    <w:rsid w:val="0059108F"/>
    <w:rsid w:val="005914F2"/>
    <w:rsid w:val="0059255F"/>
    <w:rsid w:val="00592730"/>
    <w:rsid w:val="0059293F"/>
    <w:rsid w:val="00592E1C"/>
    <w:rsid w:val="005932FE"/>
    <w:rsid w:val="00593843"/>
    <w:rsid w:val="00594698"/>
    <w:rsid w:val="005957F8"/>
    <w:rsid w:val="0059595A"/>
    <w:rsid w:val="00595C89"/>
    <w:rsid w:val="00595DD6"/>
    <w:rsid w:val="00596280"/>
    <w:rsid w:val="005963B8"/>
    <w:rsid w:val="0059674A"/>
    <w:rsid w:val="0059691D"/>
    <w:rsid w:val="00596E08"/>
    <w:rsid w:val="00597D21"/>
    <w:rsid w:val="00597D65"/>
    <w:rsid w:val="005A0895"/>
    <w:rsid w:val="005A09AB"/>
    <w:rsid w:val="005A0B36"/>
    <w:rsid w:val="005A1807"/>
    <w:rsid w:val="005A1B20"/>
    <w:rsid w:val="005A1E68"/>
    <w:rsid w:val="005A1F0C"/>
    <w:rsid w:val="005A2343"/>
    <w:rsid w:val="005A2457"/>
    <w:rsid w:val="005A27F3"/>
    <w:rsid w:val="005A29C0"/>
    <w:rsid w:val="005A2A1C"/>
    <w:rsid w:val="005A2A31"/>
    <w:rsid w:val="005A2E45"/>
    <w:rsid w:val="005A2FF8"/>
    <w:rsid w:val="005A37F4"/>
    <w:rsid w:val="005A3836"/>
    <w:rsid w:val="005A4243"/>
    <w:rsid w:val="005A4364"/>
    <w:rsid w:val="005A47B4"/>
    <w:rsid w:val="005A4DCD"/>
    <w:rsid w:val="005A583E"/>
    <w:rsid w:val="005A5F4A"/>
    <w:rsid w:val="005A6448"/>
    <w:rsid w:val="005A6495"/>
    <w:rsid w:val="005A6982"/>
    <w:rsid w:val="005A6CCD"/>
    <w:rsid w:val="005A706D"/>
    <w:rsid w:val="005A7279"/>
    <w:rsid w:val="005B0497"/>
    <w:rsid w:val="005B07C3"/>
    <w:rsid w:val="005B10C0"/>
    <w:rsid w:val="005B1A5D"/>
    <w:rsid w:val="005B1E7F"/>
    <w:rsid w:val="005B237F"/>
    <w:rsid w:val="005B2ABF"/>
    <w:rsid w:val="005B356D"/>
    <w:rsid w:val="005B3775"/>
    <w:rsid w:val="005B390F"/>
    <w:rsid w:val="005B3C01"/>
    <w:rsid w:val="005B410A"/>
    <w:rsid w:val="005B4327"/>
    <w:rsid w:val="005B4E21"/>
    <w:rsid w:val="005B5577"/>
    <w:rsid w:val="005B5C98"/>
    <w:rsid w:val="005B649A"/>
    <w:rsid w:val="005B694B"/>
    <w:rsid w:val="005B7C1C"/>
    <w:rsid w:val="005C01B1"/>
    <w:rsid w:val="005C03BA"/>
    <w:rsid w:val="005C0420"/>
    <w:rsid w:val="005C0468"/>
    <w:rsid w:val="005C04A0"/>
    <w:rsid w:val="005C1300"/>
    <w:rsid w:val="005C24EB"/>
    <w:rsid w:val="005C33C7"/>
    <w:rsid w:val="005C358B"/>
    <w:rsid w:val="005C3B22"/>
    <w:rsid w:val="005C4B84"/>
    <w:rsid w:val="005C4EDF"/>
    <w:rsid w:val="005C5426"/>
    <w:rsid w:val="005C5790"/>
    <w:rsid w:val="005C62D3"/>
    <w:rsid w:val="005C68CD"/>
    <w:rsid w:val="005C6C09"/>
    <w:rsid w:val="005C6DE3"/>
    <w:rsid w:val="005C7346"/>
    <w:rsid w:val="005C73C2"/>
    <w:rsid w:val="005C7607"/>
    <w:rsid w:val="005C7B4D"/>
    <w:rsid w:val="005C7FD9"/>
    <w:rsid w:val="005D079B"/>
    <w:rsid w:val="005D095D"/>
    <w:rsid w:val="005D1409"/>
    <w:rsid w:val="005D144B"/>
    <w:rsid w:val="005D17BB"/>
    <w:rsid w:val="005D17BC"/>
    <w:rsid w:val="005D1B76"/>
    <w:rsid w:val="005D23E9"/>
    <w:rsid w:val="005D25EB"/>
    <w:rsid w:val="005D2B98"/>
    <w:rsid w:val="005D31BA"/>
    <w:rsid w:val="005D3730"/>
    <w:rsid w:val="005D4575"/>
    <w:rsid w:val="005D541A"/>
    <w:rsid w:val="005D5F18"/>
    <w:rsid w:val="005D6156"/>
    <w:rsid w:val="005D6621"/>
    <w:rsid w:val="005D6C7F"/>
    <w:rsid w:val="005D6DAE"/>
    <w:rsid w:val="005D7427"/>
    <w:rsid w:val="005D757C"/>
    <w:rsid w:val="005E0535"/>
    <w:rsid w:val="005E0FA6"/>
    <w:rsid w:val="005E11C3"/>
    <w:rsid w:val="005E1639"/>
    <w:rsid w:val="005E16E1"/>
    <w:rsid w:val="005E1DD6"/>
    <w:rsid w:val="005E29A7"/>
    <w:rsid w:val="005E31AA"/>
    <w:rsid w:val="005E335A"/>
    <w:rsid w:val="005E3C0A"/>
    <w:rsid w:val="005E3E59"/>
    <w:rsid w:val="005E40A2"/>
    <w:rsid w:val="005E4796"/>
    <w:rsid w:val="005E4EDE"/>
    <w:rsid w:val="005E5A78"/>
    <w:rsid w:val="005E62CC"/>
    <w:rsid w:val="005E690A"/>
    <w:rsid w:val="005E6E67"/>
    <w:rsid w:val="005E70F8"/>
    <w:rsid w:val="005E7677"/>
    <w:rsid w:val="005E7C2D"/>
    <w:rsid w:val="005E7C9B"/>
    <w:rsid w:val="005F00A9"/>
    <w:rsid w:val="005F0AED"/>
    <w:rsid w:val="005F12F0"/>
    <w:rsid w:val="005F15CA"/>
    <w:rsid w:val="005F1CF4"/>
    <w:rsid w:val="005F217F"/>
    <w:rsid w:val="005F2387"/>
    <w:rsid w:val="005F25B1"/>
    <w:rsid w:val="005F2713"/>
    <w:rsid w:val="005F2832"/>
    <w:rsid w:val="005F35A0"/>
    <w:rsid w:val="005F438C"/>
    <w:rsid w:val="005F49BE"/>
    <w:rsid w:val="005F4E63"/>
    <w:rsid w:val="005F52A9"/>
    <w:rsid w:val="005F553F"/>
    <w:rsid w:val="005F666E"/>
    <w:rsid w:val="005F6D65"/>
    <w:rsid w:val="005F70F8"/>
    <w:rsid w:val="005F72B3"/>
    <w:rsid w:val="005F72BD"/>
    <w:rsid w:val="005F72F8"/>
    <w:rsid w:val="005F7BB2"/>
    <w:rsid w:val="00600260"/>
    <w:rsid w:val="00600E62"/>
    <w:rsid w:val="00600E87"/>
    <w:rsid w:val="006012B7"/>
    <w:rsid w:val="0060281C"/>
    <w:rsid w:val="00602DA1"/>
    <w:rsid w:val="00602DA9"/>
    <w:rsid w:val="0060311B"/>
    <w:rsid w:val="00603860"/>
    <w:rsid w:val="0060392B"/>
    <w:rsid w:val="00603992"/>
    <w:rsid w:val="006044C8"/>
    <w:rsid w:val="006048F1"/>
    <w:rsid w:val="00604B11"/>
    <w:rsid w:val="00604B52"/>
    <w:rsid w:val="006050B1"/>
    <w:rsid w:val="006053E1"/>
    <w:rsid w:val="00607092"/>
    <w:rsid w:val="00607CED"/>
    <w:rsid w:val="00607D0C"/>
    <w:rsid w:val="00610391"/>
    <w:rsid w:val="00610512"/>
    <w:rsid w:val="00610D62"/>
    <w:rsid w:val="00610FFD"/>
    <w:rsid w:val="00611A20"/>
    <w:rsid w:val="00611DF9"/>
    <w:rsid w:val="00611F2B"/>
    <w:rsid w:val="006126A4"/>
    <w:rsid w:val="006126D2"/>
    <w:rsid w:val="00612910"/>
    <w:rsid w:val="00612960"/>
    <w:rsid w:val="00612F07"/>
    <w:rsid w:val="00614674"/>
    <w:rsid w:val="00614703"/>
    <w:rsid w:val="00615088"/>
    <w:rsid w:val="00615264"/>
    <w:rsid w:val="00615276"/>
    <w:rsid w:val="0061684B"/>
    <w:rsid w:val="006175BC"/>
    <w:rsid w:val="00617EAD"/>
    <w:rsid w:val="006202F4"/>
    <w:rsid w:val="00620E06"/>
    <w:rsid w:val="00621B20"/>
    <w:rsid w:val="006232CC"/>
    <w:rsid w:val="00623650"/>
    <w:rsid w:val="00624479"/>
    <w:rsid w:val="00624C91"/>
    <w:rsid w:val="00624E11"/>
    <w:rsid w:val="00624E59"/>
    <w:rsid w:val="00625255"/>
    <w:rsid w:val="006257BD"/>
    <w:rsid w:val="006257CC"/>
    <w:rsid w:val="006261E6"/>
    <w:rsid w:val="006264E4"/>
    <w:rsid w:val="006265F8"/>
    <w:rsid w:val="00626964"/>
    <w:rsid w:val="00626BE9"/>
    <w:rsid w:val="00626D09"/>
    <w:rsid w:val="00626E8F"/>
    <w:rsid w:val="0062757C"/>
    <w:rsid w:val="00627E40"/>
    <w:rsid w:val="00630209"/>
    <w:rsid w:val="00630B50"/>
    <w:rsid w:val="00630B7C"/>
    <w:rsid w:val="006310AA"/>
    <w:rsid w:val="00631362"/>
    <w:rsid w:val="00631657"/>
    <w:rsid w:val="006328B3"/>
    <w:rsid w:val="00632EC3"/>
    <w:rsid w:val="00632F0F"/>
    <w:rsid w:val="00633B4D"/>
    <w:rsid w:val="00633C7A"/>
    <w:rsid w:val="00633FB4"/>
    <w:rsid w:val="00634582"/>
    <w:rsid w:val="00635115"/>
    <w:rsid w:val="006356EC"/>
    <w:rsid w:val="00635A59"/>
    <w:rsid w:val="00635F59"/>
    <w:rsid w:val="00635F86"/>
    <w:rsid w:val="00637AD9"/>
    <w:rsid w:val="006403CB"/>
    <w:rsid w:val="00640596"/>
    <w:rsid w:val="00640B98"/>
    <w:rsid w:val="0064189C"/>
    <w:rsid w:val="00641CF8"/>
    <w:rsid w:val="00641F1A"/>
    <w:rsid w:val="00643236"/>
    <w:rsid w:val="006439FD"/>
    <w:rsid w:val="00643F5F"/>
    <w:rsid w:val="0064459C"/>
    <w:rsid w:val="006447D1"/>
    <w:rsid w:val="006448CE"/>
    <w:rsid w:val="006449D7"/>
    <w:rsid w:val="00644F65"/>
    <w:rsid w:val="0064561B"/>
    <w:rsid w:val="00645635"/>
    <w:rsid w:val="006457B5"/>
    <w:rsid w:val="0064593E"/>
    <w:rsid w:val="0064644C"/>
    <w:rsid w:val="00646F32"/>
    <w:rsid w:val="00646FAB"/>
    <w:rsid w:val="00647927"/>
    <w:rsid w:val="00650623"/>
    <w:rsid w:val="00650D2B"/>
    <w:rsid w:val="00650F1D"/>
    <w:rsid w:val="00651233"/>
    <w:rsid w:val="006512D8"/>
    <w:rsid w:val="0065150F"/>
    <w:rsid w:val="00651CB9"/>
    <w:rsid w:val="00651DD5"/>
    <w:rsid w:val="00651E10"/>
    <w:rsid w:val="00651FBB"/>
    <w:rsid w:val="006529F5"/>
    <w:rsid w:val="00653404"/>
    <w:rsid w:val="006538A5"/>
    <w:rsid w:val="00654085"/>
    <w:rsid w:val="006540C8"/>
    <w:rsid w:val="00655054"/>
    <w:rsid w:val="00655629"/>
    <w:rsid w:val="006556EC"/>
    <w:rsid w:val="00655E20"/>
    <w:rsid w:val="0065616B"/>
    <w:rsid w:val="00656767"/>
    <w:rsid w:val="00656A64"/>
    <w:rsid w:val="00656ADD"/>
    <w:rsid w:val="00656F6F"/>
    <w:rsid w:val="00657180"/>
    <w:rsid w:val="00660145"/>
    <w:rsid w:val="006618BF"/>
    <w:rsid w:val="00661AB5"/>
    <w:rsid w:val="0066294A"/>
    <w:rsid w:val="00662C50"/>
    <w:rsid w:val="00662E6D"/>
    <w:rsid w:val="0066311C"/>
    <w:rsid w:val="006635A6"/>
    <w:rsid w:val="00663B17"/>
    <w:rsid w:val="00663E31"/>
    <w:rsid w:val="0066475B"/>
    <w:rsid w:val="00664ACB"/>
    <w:rsid w:val="00664ECC"/>
    <w:rsid w:val="006653FF"/>
    <w:rsid w:val="00665548"/>
    <w:rsid w:val="0066596C"/>
    <w:rsid w:val="00666319"/>
    <w:rsid w:val="006665D7"/>
    <w:rsid w:val="00667C57"/>
    <w:rsid w:val="006703F6"/>
    <w:rsid w:val="006706D2"/>
    <w:rsid w:val="00670B42"/>
    <w:rsid w:val="00670DFF"/>
    <w:rsid w:val="00670F6A"/>
    <w:rsid w:val="006711E0"/>
    <w:rsid w:val="00671A9F"/>
    <w:rsid w:val="00671AAC"/>
    <w:rsid w:val="00672090"/>
    <w:rsid w:val="00672D45"/>
    <w:rsid w:val="00672F2A"/>
    <w:rsid w:val="006738F2"/>
    <w:rsid w:val="00673993"/>
    <w:rsid w:val="00673E38"/>
    <w:rsid w:val="00673EFE"/>
    <w:rsid w:val="006740AB"/>
    <w:rsid w:val="0067485F"/>
    <w:rsid w:val="0067495D"/>
    <w:rsid w:val="00674CC2"/>
    <w:rsid w:val="00674E22"/>
    <w:rsid w:val="006757D7"/>
    <w:rsid w:val="00675A1D"/>
    <w:rsid w:val="00675B9F"/>
    <w:rsid w:val="00675C66"/>
    <w:rsid w:val="00675D16"/>
    <w:rsid w:val="00675E91"/>
    <w:rsid w:val="00676DF1"/>
    <w:rsid w:val="00676EC6"/>
    <w:rsid w:val="00676FA8"/>
    <w:rsid w:val="00677E7C"/>
    <w:rsid w:val="006801EE"/>
    <w:rsid w:val="0068047F"/>
    <w:rsid w:val="00680C6F"/>
    <w:rsid w:val="0068103B"/>
    <w:rsid w:val="006811C0"/>
    <w:rsid w:val="0068129C"/>
    <w:rsid w:val="006818C7"/>
    <w:rsid w:val="0068198D"/>
    <w:rsid w:val="00681B93"/>
    <w:rsid w:val="00682999"/>
    <w:rsid w:val="00682D85"/>
    <w:rsid w:val="00682F12"/>
    <w:rsid w:val="0068364F"/>
    <w:rsid w:val="00683AB3"/>
    <w:rsid w:val="00683DCB"/>
    <w:rsid w:val="006848E2"/>
    <w:rsid w:val="006864E8"/>
    <w:rsid w:val="006869A0"/>
    <w:rsid w:val="00686D95"/>
    <w:rsid w:val="00686EC5"/>
    <w:rsid w:val="0068711D"/>
    <w:rsid w:val="0068742C"/>
    <w:rsid w:val="00687861"/>
    <w:rsid w:val="00687AE3"/>
    <w:rsid w:val="00687D50"/>
    <w:rsid w:val="00690048"/>
    <w:rsid w:val="0069010F"/>
    <w:rsid w:val="006902C1"/>
    <w:rsid w:val="00691839"/>
    <w:rsid w:val="006936B1"/>
    <w:rsid w:val="0069399C"/>
    <w:rsid w:val="0069594F"/>
    <w:rsid w:val="00695C34"/>
    <w:rsid w:val="006961F7"/>
    <w:rsid w:val="006961FA"/>
    <w:rsid w:val="006962F5"/>
    <w:rsid w:val="00696B19"/>
    <w:rsid w:val="00696FF2"/>
    <w:rsid w:val="0069711D"/>
    <w:rsid w:val="0069759A"/>
    <w:rsid w:val="0069793B"/>
    <w:rsid w:val="00697951"/>
    <w:rsid w:val="00697F06"/>
    <w:rsid w:val="006A0072"/>
    <w:rsid w:val="006A02A6"/>
    <w:rsid w:val="006A069E"/>
    <w:rsid w:val="006A1022"/>
    <w:rsid w:val="006A1786"/>
    <w:rsid w:val="006A17F6"/>
    <w:rsid w:val="006A2236"/>
    <w:rsid w:val="006A27EC"/>
    <w:rsid w:val="006A3288"/>
    <w:rsid w:val="006A33C0"/>
    <w:rsid w:val="006A3663"/>
    <w:rsid w:val="006A39FF"/>
    <w:rsid w:val="006A459A"/>
    <w:rsid w:val="006A5149"/>
    <w:rsid w:val="006A5438"/>
    <w:rsid w:val="006A5449"/>
    <w:rsid w:val="006A6166"/>
    <w:rsid w:val="006A6D5E"/>
    <w:rsid w:val="006A72AC"/>
    <w:rsid w:val="006A73CB"/>
    <w:rsid w:val="006A7435"/>
    <w:rsid w:val="006A7E57"/>
    <w:rsid w:val="006B0230"/>
    <w:rsid w:val="006B08BE"/>
    <w:rsid w:val="006B08EE"/>
    <w:rsid w:val="006B0A09"/>
    <w:rsid w:val="006B13F5"/>
    <w:rsid w:val="006B15CA"/>
    <w:rsid w:val="006B16A3"/>
    <w:rsid w:val="006B16F5"/>
    <w:rsid w:val="006B2B50"/>
    <w:rsid w:val="006B2C36"/>
    <w:rsid w:val="006B2DB3"/>
    <w:rsid w:val="006B2F4B"/>
    <w:rsid w:val="006B38E4"/>
    <w:rsid w:val="006B39BB"/>
    <w:rsid w:val="006B3B1B"/>
    <w:rsid w:val="006B3D53"/>
    <w:rsid w:val="006B3F84"/>
    <w:rsid w:val="006B479C"/>
    <w:rsid w:val="006B4A27"/>
    <w:rsid w:val="006B51E8"/>
    <w:rsid w:val="006B5A5B"/>
    <w:rsid w:val="006B5C06"/>
    <w:rsid w:val="006B7053"/>
    <w:rsid w:val="006B7933"/>
    <w:rsid w:val="006B7FC2"/>
    <w:rsid w:val="006C01C5"/>
    <w:rsid w:val="006C0379"/>
    <w:rsid w:val="006C06A6"/>
    <w:rsid w:val="006C229F"/>
    <w:rsid w:val="006C26A5"/>
    <w:rsid w:val="006C29F1"/>
    <w:rsid w:val="006C2B04"/>
    <w:rsid w:val="006C2E0F"/>
    <w:rsid w:val="006C3563"/>
    <w:rsid w:val="006C3C99"/>
    <w:rsid w:val="006C3C9D"/>
    <w:rsid w:val="006C3D27"/>
    <w:rsid w:val="006C43A3"/>
    <w:rsid w:val="006C4763"/>
    <w:rsid w:val="006C47FE"/>
    <w:rsid w:val="006C4F52"/>
    <w:rsid w:val="006C583E"/>
    <w:rsid w:val="006C626F"/>
    <w:rsid w:val="006C6443"/>
    <w:rsid w:val="006C70DF"/>
    <w:rsid w:val="006C7C40"/>
    <w:rsid w:val="006D0DCF"/>
    <w:rsid w:val="006D0FE6"/>
    <w:rsid w:val="006D12F7"/>
    <w:rsid w:val="006D19FA"/>
    <w:rsid w:val="006D1D85"/>
    <w:rsid w:val="006D21AE"/>
    <w:rsid w:val="006D2456"/>
    <w:rsid w:val="006D26CB"/>
    <w:rsid w:val="006D2E83"/>
    <w:rsid w:val="006D3A83"/>
    <w:rsid w:val="006D3F3F"/>
    <w:rsid w:val="006D3F83"/>
    <w:rsid w:val="006D4077"/>
    <w:rsid w:val="006D496F"/>
    <w:rsid w:val="006D52FB"/>
    <w:rsid w:val="006D566C"/>
    <w:rsid w:val="006D584F"/>
    <w:rsid w:val="006D5C62"/>
    <w:rsid w:val="006D5D09"/>
    <w:rsid w:val="006D5FA4"/>
    <w:rsid w:val="006D7247"/>
    <w:rsid w:val="006D7340"/>
    <w:rsid w:val="006D7961"/>
    <w:rsid w:val="006D7BD4"/>
    <w:rsid w:val="006D7BDE"/>
    <w:rsid w:val="006D7CCC"/>
    <w:rsid w:val="006E015B"/>
    <w:rsid w:val="006E0FDB"/>
    <w:rsid w:val="006E1876"/>
    <w:rsid w:val="006E1B00"/>
    <w:rsid w:val="006E1C76"/>
    <w:rsid w:val="006E2C86"/>
    <w:rsid w:val="006E3A54"/>
    <w:rsid w:val="006E3C34"/>
    <w:rsid w:val="006E41EB"/>
    <w:rsid w:val="006E4356"/>
    <w:rsid w:val="006E4762"/>
    <w:rsid w:val="006E48FC"/>
    <w:rsid w:val="006E50B4"/>
    <w:rsid w:val="006E5212"/>
    <w:rsid w:val="006E59BA"/>
    <w:rsid w:val="006E5F2F"/>
    <w:rsid w:val="006E6399"/>
    <w:rsid w:val="006E68E2"/>
    <w:rsid w:val="006E6C92"/>
    <w:rsid w:val="006E7099"/>
    <w:rsid w:val="006E715F"/>
    <w:rsid w:val="006E74F9"/>
    <w:rsid w:val="006E78C9"/>
    <w:rsid w:val="006F0CA3"/>
    <w:rsid w:val="006F0ED3"/>
    <w:rsid w:val="006F1228"/>
    <w:rsid w:val="006F1552"/>
    <w:rsid w:val="006F1866"/>
    <w:rsid w:val="006F23CC"/>
    <w:rsid w:val="006F2EEB"/>
    <w:rsid w:val="006F319C"/>
    <w:rsid w:val="006F3A8C"/>
    <w:rsid w:val="006F3B51"/>
    <w:rsid w:val="006F3D0D"/>
    <w:rsid w:val="006F43FF"/>
    <w:rsid w:val="006F4482"/>
    <w:rsid w:val="006F496E"/>
    <w:rsid w:val="006F52E5"/>
    <w:rsid w:val="006F61CD"/>
    <w:rsid w:val="006F6306"/>
    <w:rsid w:val="006F6A27"/>
    <w:rsid w:val="006F74A4"/>
    <w:rsid w:val="00700614"/>
    <w:rsid w:val="00700DE6"/>
    <w:rsid w:val="00701D2F"/>
    <w:rsid w:val="00701FDC"/>
    <w:rsid w:val="00702036"/>
    <w:rsid w:val="007020BB"/>
    <w:rsid w:val="00703884"/>
    <w:rsid w:val="00703AF6"/>
    <w:rsid w:val="00704847"/>
    <w:rsid w:val="007051A0"/>
    <w:rsid w:val="00705305"/>
    <w:rsid w:val="007058A7"/>
    <w:rsid w:val="00705CBC"/>
    <w:rsid w:val="0070617C"/>
    <w:rsid w:val="00706BF3"/>
    <w:rsid w:val="00707457"/>
    <w:rsid w:val="00707D6C"/>
    <w:rsid w:val="00710129"/>
    <w:rsid w:val="0071013A"/>
    <w:rsid w:val="00710C42"/>
    <w:rsid w:val="0071161A"/>
    <w:rsid w:val="00711B59"/>
    <w:rsid w:val="00711E02"/>
    <w:rsid w:val="00711EF4"/>
    <w:rsid w:val="0071206F"/>
    <w:rsid w:val="0071267D"/>
    <w:rsid w:val="007126B0"/>
    <w:rsid w:val="00712DCC"/>
    <w:rsid w:val="00712E11"/>
    <w:rsid w:val="0071328D"/>
    <w:rsid w:val="00713463"/>
    <w:rsid w:val="007143B9"/>
    <w:rsid w:val="00714605"/>
    <w:rsid w:val="007146EC"/>
    <w:rsid w:val="00715892"/>
    <w:rsid w:val="00716A52"/>
    <w:rsid w:val="00716E05"/>
    <w:rsid w:val="0071775C"/>
    <w:rsid w:val="007179C4"/>
    <w:rsid w:val="0072071E"/>
    <w:rsid w:val="00720B96"/>
    <w:rsid w:val="00721BCA"/>
    <w:rsid w:val="00722AD9"/>
    <w:rsid w:val="007230AD"/>
    <w:rsid w:val="007234AA"/>
    <w:rsid w:val="007238A7"/>
    <w:rsid w:val="00724B6F"/>
    <w:rsid w:val="007259A1"/>
    <w:rsid w:val="00725E93"/>
    <w:rsid w:val="0072660B"/>
    <w:rsid w:val="00726982"/>
    <w:rsid w:val="00726E66"/>
    <w:rsid w:val="00726EAF"/>
    <w:rsid w:val="0072720F"/>
    <w:rsid w:val="00730BE4"/>
    <w:rsid w:val="00731478"/>
    <w:rsid w:val="007314C3"/>
    <w:rsid w:val="007318E5"/>
    <w:rsid w:val="00731BF1"/>
    <w:rsid w:val="007321F5"/>
    <w:rsid w:val="00732CD7"/>
    <w:rsid w:val="0073355A"/>
    <w:rsid w:val="00734DD0"/>
    <w:rsid w:val="00735350"/>
    <w:rsid w:val="00735F1F"/>
    <w:rsid w:val="007371B3"/>
    <w:rsid w:val="00737A35"/>
    <w:rsid w:val="00737AE7"/>
    <w:rsid w:val="00740182"/>
    <w:rsid w:val="00740230"/>
    <w:rsid w:val="007402DF"/>
    <w:rsid w:val="007403BF"/>
    <w:rsid w:val="00740F8C"/>
    <w:rsid w:val="00740FC3"/>
    <w:rsid w:val="0074175B"/>
    <w:rsid w:val="0074187C"/>
    <w:rsid w:val="00741893"/>
    <w:rsid w:val="00741912"/>
    <w:rsid w:val="00741D21"/>
    <w:rsid w:val="00741DCB"/>
    <w:rsid w:val="00741EED"/>
    <w:rsid w:val="00741FCA"/>
    <w:rsid w:val="00742400"/>
    <w:rsid w:val="00742ABD"/>
    <w:rsid w:val="00743A21"/>
    <w:rsid w:val="00744002"/>
    <w:rsid w:val="007440E8"/>
    <w:rsid w:val="007449EB"/>
    <w:rsid w:val="00744A44"/>
    <w:rsid w:val="00744B9A"/>
    <w:rsid w:val="00745298"/>
    <w:rsid w:val="00745475"/>
    <w:rsid w:val="007459C6"/>
    <w:rsid w:val="00745B74"/>
    <w:rsid w:val="0075005D"/>
    <w:rsid w:val="0075043F"/>
    <w:rsid w:val="00750504"/>
    <w:rsid w:val="00750FC8"/>
    <w:rsid w:val="00751306"/>
    <w:rsid w:val="007513E8"/>
    <w:rsid w:val="00751E9B"/>
    <w:rsid w:val="007522AE"/>
    <w:rsid w:val="007524E3"/>
    <w:rsid w:val="00753A5A"/>
    <w:rsid w:val="00753FF2"/>
    <w:rsid w:val="00754E7B"/>
    <w:rsid w:val="007560AD"/>
    <w:rsid w:val="00757F59"/>
    <w:rsid w:val="0076078E"/>
    <w:rsid w:val="0076089A"/>
    <w:rsid w:val="00760FB7"/>
    <w:rsid w:val="00761064"/>
    <w:rsid w:val="0076114C"/>
    <w:rsid w:val="007611E9"/>
    <w:rsid w:val="00761533"/>
    <w:rsid w:val="00762B06"/>
    <w:rsid w:val="00762B8B"/>
    <w:rsid w:val="00763CF7"/>
    <w:rsid w:val="007642F9"/>
    <w:rsid w:val="00764581"/>
    <w:rsid w:val="007648FC"/>
    <w:rsid w:val="00764B9B"/>
    <w:rsid w:val="00765191"/>
    <w:rsid w:val="00765F65"/>
    <w:rsid w:val="00766789"/>
    <w:rsid w:val="00766B98"/>
    <w:rsid w:val="00767246"/>
    <w:rsid w:val="0076730F"/>
    <w:rsid w:val="007675C9"/>
    <w:rsid w:val="00767D3E"/>
    <w:rsid w:val="00767D5F"/>
    <w:rsid w:val="00767DE1"/>
    <w:rsid w:val="007706CA"/>
    <w:rsid w:val="00770A7D"/>
    <w:rsid w:val="00770A9F"/>
    <w:rsid w:val="00770F11"/>
    <w:rsid w:val="00771F85"/>
    <w:rsid w:val="0077226F"/>
    <w:rsid w:val="00772726"/>
    <w:rsid w:val="00772AFA"/>
    <w:rsid w:val="00772B93"/>
    <w:rsid w:val="00772EF7"/>
    <w:rsid w:val="00772FC7"/>
    <w:rsid w:val="00773176"/>
    <w:rsid w:val="007731F5"/>
    <w:rsid w:val="0077422F"/>
    <w:rsid w:val="007742D6"/>
    <w:rsid w:val="00774636"/>
    <w:rsid w:val="00775718"/>
    <w:rsid w:val="00775D67"/>
    <w:rsid w:val="0077605C"/>
    <w:rsid w:val="00776AF4"/>
    <w:rsid w:val="00780123"/>
    <w:rsid w:val="00780405"/>
    <w:rsid w:val="00780428"/>
    <w:rsid w:val="00782FA4"/>
    <w:rsid w:val="00783D87"/>
    <w:rsid w:val="00783E4D"/>
    <w:rsid w:val="007848B0"/>
    <w:rsid w:val="0078499E"/>
    <w:rsid w:val="00785564"/>
    <w:rsid w:val="00785B5F"/>
    <w:rsid w:val="00785CFD"/>
    <w:rsid w:val="00785D8E"/>
    <w:rsid w:val="00785EA4"/>
    <w:rsid w:val="00785FDE"/>
    <w:rsid w:val="0078602F"/>
    <w:rsid w:val="007860DD"/>
    <w:rsid w:val="0078656D"/>
    <w:rsid w:val="007865AD"/>
    <w:rsid w:val="00786816"/>
    <w:rsid w:val="00786A46"/>
    <w:rsid w:val="00786B23"/>
    <w:rsid w:val="00786E5F"/>
    <w:rsid w:val="00786E8D"/>
    <w:rsid w:val="00786F63"/>
    <w:rsid w:val="00787942"/>
    <w:rsid w:val="00787EA4"/>
    <w:rsid w:val="00790DB8"/>
    <w:rsid w:val="00790DE4"/>
    <w:rsid w:val="00791418"/>
    <w:rsid w:val="00791895"/>
    <w:rsid w:val="0079229A"/>
    <w:rsid w:val="007923CA"/>
    <w:rsid w:val="00793A4A"/>
    <w:rsid w:val="00793D0D"/>
    <w:rsid w:val="00794087"/>
    <w:rsid w:val="007943AB"/>
    <w:rsid w:val="00795517"/>
    <w:rsid w:val="00795802"/>
    <w:rsid w:val="007958C0"/>
    <w:rsid w:val="00795DB6"/>
    <w:rsid w:val="00796246"/>
    <w:rsid w:val="007964FB"/>
    <w:rsid w:val="00796CE0"/>
    <w:rsid w:val="00796E4D"/>
    <w:rsid w:val="00796F0D"/>
    <w:rsid w:val="00797148"/>
    <w:rsid w:val="0079730D"/>
    <w:rsid w:val="00797DA0"/>
    <w:rsid w:val="00797E8D"/>
    <w:rsid w:val="007A0084"/>
    <w:rsid w:val="007A04DE"/>
    <w:rsid w:val="007A08B9"/>
    <w:rsid w:val="007A0A98"/>
    <w:rsid w:val="007A0F8A"/>
    <w:rsid w:val="007A1BCE"/>
    <w:rsid w:val="007A1CE4"/>
    <w:rsid w:val="007A26E1"/>
    <w:rsid w:val="007A405F"/>
    <w:rsid w:val="007A4240"/>
    <w:rsid w:val="007A56FE"/>
    <w:rsid w:val="007A570A"/>
    <w:rsid w:val="007A5A8C"/>
    <w:rsid w:val="007A6589"/>
    <w:rsid w:val="007A6E86"/>
    <w:rsid w:val="007A7872"/>
    <w:rsid w:val="007A7D6D"/>
    <w:rsid w:val="007B0A96"/>
    <w:rsid w:val="007B0B89"/>
    <w:rsid w:val="007B1046"/>
    <w:rsid w:val="007B1167"/>
    <w:rsid w:val="007B1B3C"/>
    <w:rsid w:val="007B1D4C"/>
    <w:rsid w:val="007B2ECF"/>
    <w:rsid w:val="007B380E"/>
    <w:rsid w:val="007B38FE"/>
    <w:rsid w:val="007B3FF2"/>
    <w:rsid w:val="007B572E"/>
    <w:rsid w:val="007B5782"/>
    <w:rsid w:val="007B5A50"/>
    <w:rsid w:val="007B5C6B"/>
    <w:rsid w:val="007B6D1B"/>
    <w:rsid w:val="007B70D6"/>
    <w:rsid w:val="007B713E"/>
    <w:rsid w:val="007B71F9"/>
    <w:rsid w:val="007C02DA"/>
    <w:rsid w:val="007C1893"/>
    <w:rsid w:val="007C2224"/>
    <w:rsid w:val="007C2EE6"/>
    <w:rsid w:val="007C3B1D"/>
    <w:rsid w:val="007C40E3"/>
    <w:rsid w:val="007C420B"/>
    <w:rsid w:val="007C4B26"/>
    <w:rsid w:val="007C5359"/>
    <w:rsid w:val="007C5AE7"/>
    <w:rsid w:val="007C5BBF"/>
    <w:rsid w:val="007C5F89"/>
    <w:rsid w:val="007C6BE7"/>
    <w:rsid w:val="007D0073"/>
    <w:rsid w:val="007D012A"/>
    <w:rsid w:val="007D024C"/>
    <w:rsid w:val="007D04ED"/>
    <w:rsid w:val="007D140D"/>
    <w:rsid w:val="007D1913"/>
    <w:rsid w:val="007D2B04"/>
    <w:rsid w:val="007D2E85"/>
    <w:rsid w:val="007D38AA"/>
    <w:rsid w:val="007D38F0"/>
    <w:rsid w:val="007D3E82"/>
    <w:rsid w:val="007D4099"/>
    <w:rsid w:val="007D43E5"/>
    <w:rsid w:val="007D59CF"/>
    <w:rsid w:val="007D6663"/>
    <w:rsid w:val="007D677B"/>
    <w:rsid w:val="007D7010"/>
    <w:rsid w:val="007D73B8"/>
    <w:rsid w:val="007D7E1C"/>
    <w:rsid w:val="007E036B"/>
    <w:rsid w:val="007E054D"/>
    <w:rsid w:val="007E055E"/>
    <w:rsid w:val="007E061C"/>
    <w:rsid w:val="007E09FC"/>
    <w:rsid w:val="007E0CAF"/>
    <w:rsid w:val="007E0DD7"/>
    <w:rsid w:val="007E0E3C"/>
    <w:rsid w:val="007E1EAC"/>
    <w:rsid w:val="007E1F9C"/>
    <w:rsid w:val="007E26FD"/>
    <w:rsid w:val="007E27BB"/>
    <w:rsid w:val="007E2AC7"/>
    <w:rsid w:val="007E2E16"/>
    <w:rsid w:val="007E2EC7"/>
    <w:rsid w:val="007E3230"/>
    <w:rsid w:val="007E369E"/>
    <w:rsid w:val="007E48AF"/>
    <w:rsid w:val="007E4D12"/>
    <w:rsid w:val="007E586A"/>
    <w:rsid w:val="007E5A05"/>
    <w:rsid w:val="007E6174"/>
    <w:rsid w:val="007E6923"/>
    <w:rsid w:val="007E750C"/>
    <w:rsid w:val="007E7D5A"/>
    <w:rsid w:val="007F0A3A"/>
    <w:rsid w:val="007F0CAC"/>
    <w:rsid w:val="007F0CD1"/>
    <w:rsid w:val="007F0F45"/>
    <w:rsid w:val="007F13C5"/>
    <w:rsid w:val="007F2A28"/>
    <w:rsid w:val="007F30F3"/>
    <w:rsid w:val="007F3176"/>
    <w:rsid w:val="007F323C"/>
    <w:rsid w:val="007F372F"/>
    <w:rsid w:val="007F49CE"/>
    <w:rsid w:val="007F4B38"/>
    <w:rsid w:val="007F4EAB"/>
    <w:rsid w:val="007F53CC"/>
    <w:rsid w:val="007F58A7"/>
    <w:rsid w:val="007F6507"/>
    <w:rsid w:val="007F6511"/>
    <w:rsid w:val="007F6E74"/>
    <w:rsid w:val="007F70B6"/>
    <w:rsid w:val="007F77EF"/>
    <w:rsid w:val="007F7DDD"/>
    <w:rsid w:val="0080078D"/>
    <w:rsid w:val="00800E3F"/>
    <w:rsid w:val="0080145D"/>
    <w:rsid w:val="008014FA"/>
    <w:rsid w:val="008028C8"/>
    <w:rsid w:val="00802F54"/>
    <w:rsid w:val="00802FBC"/>
    <w:rsid w:val="00803730"/>
    <w:rsid w:val="00803BCA"/>
    <w:rsid w:val="0080454C"/>
    <w:rsid w:val="008048D1"/>
    <w:rsid w:val="00804D03"/>
    <w:rsid w:val="00805019"/>
    <w:rsid w:val="0080518A"/>
    <w:rsid w:val="00805BC6"/>
    <w:rsid w:val="00805DDC"/>
    <w:rsid w:val="00805F27"/>
    <w:rsid w:val="008063DD"/>
    <w:rsid w:val="00806A0E"/>
    <w:rsid w:val="0080718E"/>
    <w:rsid w:val="00807B0D"/>
    <w:rsid w:val="00807F58"/>
    <w:rsid w:val="00810177"/>
    <w:rsid w:val="00812A0C"/>
    <w:rsid w:val="00813A4D"/>
    <w:rsid w:val="00813CBD"/>
    <w:rsid w:val="0081487D"/>
    <w:rsid w:val="00814A71"/>
    <w:rsid w:val="00815AC5"/>
    <w:rsid w:val="0081676C"/>
    <w:rsid w:val="008167D8"/>
    <w:rsid w:val="00816929"/>
    <w:rsid w:val="00816D07"/>
    <w:rsid w:val="00816D8B"/>
    <w:rsid w:val="00817024"/>
    <w:rsid w:val="00817172"/>
    <w:rsid w:val="0082036B"/>
    <w:rsid w:val="008204E1"/>
    <w:rsid w:val="0082089A"/>
    <w:rsid w:val="00821856"/>
    <w:rsid w:val="00821AB5"/>
    <w:rsid w:val="00821BB8"/>
    <w:rsid w:val="00821CB5"/>
    <w:rsid w:val="008224E4"/>
    <w:rsid w:val="00822BDA"/>
    <w:rsid w:val="00822D03"/>
    <w:rsid w:val="008230D2"/>
    <w:rsid w:val="00823167"/>
    <w:rsid w:val="00823CC0"/>
    <w:rsid w:val="008248F9"/>
    <w:rsid w:val="0082685B"/>
    <w:rsid w:val="00826D41"/>
    <w:rsid w:val="00826D68"/>
    <w:rsid w:val="008270A7"/>
    <w:rsid w:val="00827D04"/>
    <w:rsid w:val="00827ECD"/>
    <w:rsid w:val="00830019"/>
    <w:rsid w:val="008305B0"/>
    <w:rsid w:val="008306DE"/>
    <w:rsid w:val="008317C9"/>
    <w:rsid w:val="00831D20"/>
    <w:rsid w:val="00831FF4"/>
    <w:rsid w:val="00832E99"/>
    <w:rsid w:val="00833054"/>
    <w:rsid w:val="0083382F"/>
    <w:rsid w:val="00833BE5"/>
    <w:rsid w:val="00833EF6"/>
    <w:rsid w:val="008342AA"/>
    <w:rsid w:val="00834B23"/>
    <w:rsid w:val="00834C66"/>
    <w:rsid w:val="0083532B"/>
    <w:rsid w:val="00835C55"/>
    <w:rsid w:val="00836229"/>
    <w:rsid w:val="00836490"/>
    <w:rsid w:val="008367A7"/>
    <w:rsid w:val="00836A50"/>
    <w:rsid w:val="00836B3A"/>
    <w:rsid w:val="0083788F"/>
    <w:rsid w:val="00837A21"/>
    <w:rsid w:val="008400EB"/>
    <w:rsid w:val="00841083"/>
    <w:rsid w:val="00841101"/>
    <w:rsid w:val="00841216"/>
    <w:rsid w:val="00843790"/>
    <w:rsid w:val="008437BA"/>
    <w:rsid w:val="008438AE"/>
    <w:rsid w:val="00844881"/>
    <w:rsid w:val="008448B0"/>
    <w:rsid w:val="00844942"/>
    <w:rsid w:val="00844AA2"/>
    <w:rsid w:val="00844ACF"/>
    <w:rsid w:val="00844C60"/>
    <w:rsid w:val="00845150"/>
    <w:rsid w:val="00845AF5"/>
    <w:rsid w:val="00845D78"/>
    <w:rsid w:val="00846F64"/>
    <w:rsid w:val="008477C7"/>
    <w:rsid w:val="00847B41"/>
    <w:rsid w:val="0085007F"/>
    <w:rsid w:val="0085033D"/>
    <w:rsid w:val="008504A7"/>
    <w:rsid w:val="008504B7"/>
    <w:rsid w:val="008505F7"/>
    <w:rsid w:val="00850AD5"/>
    <w:rsid w:val="00851B76"/>
    <w:rsid w:val="00851BDD"/>
    <w:rsid w:val="00851CE1"/>
    <w:rsid w:val="008528AF"/>
    <w:rsid w:val="00852D4C"/>
    <w:rsid w:val="00853084"/>
    <w:rsid w:val="0085369C"/>
    <w:rsid w:val="00853CA5"/>
    <w:rsid w:val="00853DDE"/>
    <w:rsid w:val="00854091"/>
    <w:rsid w:val="0085474F"/>
    <w:rsid w:val="00855F7E"/>
    <w:rsid w:val="008565F7"/>
    <w:rsid w:val="00856F65"/>
    <w:rsid w:val="008570D4"/>
    <w:rsid w:val="0085755C"/>
    <w:rsid w:val="00857732"/>
    <w:rsid w:val="00857D05"/>
    <w:rsid w:val="0086037B"/>
    <w:rsid w:val="008603D2"/>
    <w:rsid w:val="008608A3"/>
    <w:rsid w:val="00860BB7"/>
    <w:rsid w:val="00860BEB"/>
    <w:rsid w:val="00860FE4"/>
    <w:rsid w:val="00861003"/>
    <w:rsid w:val="008614BD"/>
    <w:rsid w:val="008615A8"/>
    <w:rsid w:val="008617F5"/>
    <w:rsid w:val="00861AF1"/>
    <w:rsid w:val="00862D04"/>
    <w:rsid w:val="00863034"/>
    <w:rsid w:val="00863262"/>
    <w:rsid w:val="0086397F"/>
    <w:rsid w:val="008645CD"/>
    <w:rsid w:val="00864DC9"/>
    <w:rsid w:val="00866BD6"/>
    <w:rsid w:val="00866D44"/>
    <w:rsid w:val="00867068"/>
    <w:rsid w:val="00867CE9"/>
    <w:rsid w:val="0087025F"/>
    <w:rsid w:val="00870D14"/>
    <w:rsid w:val="0087128F"/>
    <w:rsid w:val="008714C8"/>
    <w:rsid w:val="00871732"/>
    <w:rsid w:val="00871B01"/>
    <w:rsid w:val="00871D43"/>
    <w:rsid w:val="00872A18"/>
    <w:rsid w:val="00873232"/>
    <w:rsid w:val="0087324F"/>
    <w:rsid w:val="00873579"/>
    <w:rsid w:val="0087379C"/>
    <w:rsid w:val="00873F20"/>
    <w:rsid w:val="008742FD"/>
    <w:rsid w:val="00874E89"/>
    <w:rsid w:val="0087507A"/>
    <w:rsid w:val="00875307"/>
    <w:rsid w:val="00875451"/>
    <w:rsid w:val="0087556D"/>
    <w:rsid w:val="008756D3"/>
    <w:rsid w:val="008758EE"/>
    <w:rsid w:val="00875B0C"/>
    <w:rsid w:val="008771B7"/>
    <w:rsid w:val="0087786D"/>
    <w:rsid w:val="00877F6B"/>
    <w:rsid w:val="008804DE"/>
    <w:rsid w:val="00880883"/>
    <w:rsid w:val="00880EA3"/>
    <w:rsid w:val="008819FA"/>
    <w:rsid w:val="00881BD7"/>
    <w:rsid w:val="00881F01"/>
    <w:rsid w:val="00881FC4"/>
    <w:rsid w:val="0088280C"/>
    <w:rsid w:val="008829B5"/>
    <w:rsid w:val="00882F45"/>
    <w:rsid w:val="008832FA"/>
    <w:rsid w:val="0088331D"/>
    <w:rsid w:val="00883A11"/>
    <w:rsid w:val="00883BE8"/>
    <w:rsid w:val="008845B1"/>
    <w:rsid w:val="00884779"/>
    <w:rsid w:val="00884E96"/>
    <w:rsid w:val="008853DC"/>
    <w:rsid w:val="0088643E"/>
    <w:rsid w:val="0088687D"/>
    <w:rsid w:val="00886A30"/>
    <w:rsid w:val="00887860"/>
    <w:rsid w:val="00887B1C"/>
    <w:rsid w:val="008901EA"/>
    <w:rsid w:val="00890242"/>
    <w:rsid w:val="0089040D"/>
    <w:rsid w:val="0089086E"/>
    <w:rsid w:val="00890F10"/>
    <w:rsid w:val="00890F7D"/>
    <w:rsid w:val="00891837"/>
    <w:rsid w:val="00891E00"/>
    <w:rsid w:val="00892092"/>
    <w:rsid w:val="0089233D"/>
    <w:rsid w:val="0089245E"/>
    <w:rsid w:val="0089299E"/>
    <w:rsid w:val="00892CF0"/>
    <w:rsid w:val="0089362F"/>
    <w:rsid w:val="00893C2C"/>
    <w:rsid w:val="00893EC2"/>
    <w:rsid w:val="0089454F"/>
    <w:rsid w:val="0089479A"/>
    <w:rsid w:val="00895829"/>
    <w:rsid w:val="00895BB8"/>
    <w:rsid w:val="0089631B"/>
    <w:rsid w:val="008964CB"/>
    <w:rsid w:val="00897D8E"/>
    <w:rsid w:val="008A079C"/>
    <w:rsid w:val="008A0DEC"/>
    <w:rsid w:val="008A0FEE"/>
    <w:rsid w:val="008A0FFF"/>
    <w:rsid w:val="008A1BA9"/>
    <w:rsid w:val="008A2AE9"/>
    <w:rsid w:val="008A32C7"/>
    <w:rsid w:val="008A37B3"/>
    <w:rsid w:val="008A3A09"/>
    <w:rsid w:val="008A40C2"/>
    <w:rsid w:val="008A4627"/>
    <w:rsid w:val="008A48C2"/>
    <w:rsid w:val="008A513C"/>
    <w:rsid w:val="008A5612"/>
    <w:rsid w:val="008A70AE"/>
    <w:rsid w:val="008A746C"/>
    <w:rsid w:val="008A7580"/>
    <w:rsid w:val="008A7633"/>
    <w:rsid w:val="008A7924"/>
    <w:rsid w:val="008A7AC3"/>
    <w:rsid w:val="008B017C"/>
    <w:rsid w:val="008B07E5"/>
    <w:rsid w:val="008B099E"/>
    <w:rsid w:val="008B0A15"/>
    <w:rsid w:val="008B1679"/>
    <w:rsid w:val="008B3553"/>
    <w:rsid w:val="008B35F9"/>
    <w:rsid w:val="008B37CD"/>
    <w:rsid w:val="008B41D6"/>
    <w:rsid w:val="008B4298"/>
    <w:rsid w:val="008B47BB"/>
    <w:rsid w:val="008B4AA7"/>
    <w:rsid w:val="008B5729"/>
    <w:rsid w:val="008B5963"/>
    <w:rsid w:val="008B5C34"/>
    <w:rsid w:val="008B6D7A"/>
    <w:rsid w:val="008B6E44"/>
    <w:rsid w:val="008B6ED9"/>
    <w:rsid w:val="008B6FB2"/>
    <w:rsid w:val="008B71DE"/>
    <w:rsid w:val="008B762D"/>
    <w:rsid w:val="008B7A4F"/>
    <w:rsid w:val="008B7D6F"/>
    <w:rsid w:val="008B7E63"/>
    <w:rsid w:val="008C06EB"/>
    <w:rsid w:val="008C13E1"/>
    <w:rsid w:val="008C1480"/>
    <w:rsid w:val="008C2846"/>
    <w:rsid w:val="008C3392"/>
    <w:rsid w:val="008C3633"/>
    <w:rsid w:val="008C3790"/>
    <w:rsid w:val="008C3F3E"/>
    <w:rsid w:val="008C4277"/>
    <w:rsid w:val="008C4856"/>
    <w:rsid w:val="008C4DE9"/>
    <w:rsid w:val="008C51F2"/>
    <w:rsid w:val="008C5A2F"/>
    <w:rsid w:val="008C6CC0"/>
    <w:rsid w:val="008C7432"/>
    <w:rsid w:val="008C76EA"/>
    <w:rsid w:val="008C7810"/>
    <w:rsid w:val="008C7A69"/>
    <w:rsid w:val="008C7EBB"/>
    <w:rsid w:val="008C7F05"/>
    <w:rsid w:val="008D073A"/>
    <w:rsid w:val="008D0B3E"/>
    <w:rsid w:val="008D0FF3"/>
    <w:rsid w:val="008D1C2E"/>
    <w:rsid w:val="008D28B8"/>
    <w:rsid w:val="008D29A4"/>
    <w:rsid w:val="008D29F2"/>
    <w:rsid w:val="008D2A01"/>
    <w:rsid w:val="008D2E11"/>
    <w:rsid w:val="008D317A"/>
    <w:rsid w:val="008D3C95"/>
    <w:rsid w:val="008D3D5F"/>
    <w:rsid w:val="008D3F67"/>
    <w:rsid w:val="008D4071"/>
    <w:rsid w:val="008D4277"/>
    <w:rsid w:val="008D4E02"/>
    <w:rsid w:val="008D4FD6"/>
    <w:rsid w:val="008D5035"/>
    <w:rsid w:val="008D621E"/>
    <w:rsid w:val="008D6A67"/>
    <w:rsid w:val="008D6B6B"/>
    <w:rsid w:val="008D73F4"/>
    <w:rsid w:val="008D7BF2"/>
    <w:rsid w:val="008E0163"/>
    <w:rsid w:val="008E04C7"/>
    <w:rsid w:val="008E05C2"/>
    <w:rsid w:val="008E0A8A"/>
    <w:rsid w:val="008E0C16"/>
    <w:rsid w:val="008E0FC2"/>
    <w:rsid w:val="008E139A"/>
    <w:rsid w:val="008E1A88"/>
    <w:rsid w:val="008E1CEA"/>
    <w:rsid w:val="008E1F0B"/>
    <w:rsid w:val="008E2175"/>
    <w:rsid w:val="008E39D2"/>
    <w:rsid w:val="008E3A58"/>
    <w:rsid w:val="008E3ADF"/>
    <w:rsid w:val="008E3CA9"/>
    <w:rsid w:val="008E43B3"/>
    <w:rsid w:val="008E4C84"/>
    <w:rsid w:val="008E4CC9"/>
    <w:rsid w:val="008E4CFC"/>
    <w:rsid w:val="008E52CB"/>
    <w:rsid w:val="008E56E4"/>
    <w:rsid w:val="008E5C94"/>
    <w:rsid w:val="008E5EDB"/>
    <w:rsid w:val="008E5EDF"/>
    <w:rsid w:val="008E6160"/>
    <w:rsid w:val="008E751B"/>
    <w:rsid w:val="008E79A0"/>
    <w:rsid w:val="008F031D"/>
    <w:rsid w:val="008F062C"/>
    <w:rsid w:val="008F0679"/>
    <w:rsid w:val="008F06CE"/>
    <w:rsid w:val="008F0861"/>
    <w:rsid w:val="008F0B6C"/>
    <w:rsid w:val="008F0D40"/>
    <w:rsid w:val="008F10CC"/>
    <w:rsid w:val="008F1207"/>
    <w:rsid w:val="008F2328"/>
    <w:rsid w:val="008F2334"/>
    <w:rsid w:val="008F34B5"/>
    <w:rsid w:val="008F3598"/>
    <w:rsid w:val="008F42EC"/>
    <w:rsid w:val="008F463A"/>
    <w:rsid w:val="008F4646"/>
    <w:rsid w:val="008F4C21"/>
    <w:rsid w:val="008F509E"/>
    <w:rsid w:val="008F5321"/>
    <w:rsid w:val="008F54B3"/>
    <w:rsid w:val="008F5ADF"/>
    <w:rsid w:val="008F5C92"/>
    <w:rsid w:val="008F5E4F"/>
    <w:rsid w:val="008F716E"/>
    <w:rsid w:val="008F7880"/>
    <w:rsid w:val="009017F5"/>
    <w:rsid w:val="0090219C"/>
    <w:rsid w:val="00902922"/>
    <w:rsid w:val="00903B58"/>
    <w:rsid w:val="00903FC0"/>
    <w:rsid w:val="00903FF4"/>
    <w:rsid w:val="009040BC"/>
    <w:rsid w:val="0090456E"/>
    <w:rsid w:val="00904F73"/>
    <w:rsid w:val="0090515A"/>
    <w:rsid w:val="0090549C"/>
    <w:rsid w:val="009057B0"/>
    <w:rsid w:val="009057C1"/>
    <w:rsid w:val="0090652A"/>
    <w:rsid w:val="00906F01"/>
    <w:rsid w:val="00906FC1"/>
    <w:rsid w:val="00907045"/>
    <w:rsid w:val="0090722D"/>
    <w:rsid w:val="009077D9"/>
    <w:rsid w:val="00907A35"/>
    <w:rsid w:val="00907B63"/>
    <w:rsid w:val="00907FF4"/>
    <w:rsid w:val="00910442"/>
    <w:rsid w:val="00910500"/>
    <w:rsid w:val="009106EB"/>
    <w:rsid w:val="00910FCC"/>
    <w:rsid w:val="00912396"/>
    <w:rsid w:val="00912655"/>
    <w:rsid w:val="009130DA"/>
    <w:rsid w:val="009136FC"/>
    <w:rsid w:val="009147FB"/>
    <w:rsid w:val="00914919"/>
    <w:rsid w:val="00915043"/>
    <w:rsid w:val="00915413"/>
    <w:rsid w:val="00915554"/>
    <w:rsid w:val="0091588C"/>
    <w:rsid w:val="00915DA5"/>
    <w:rsid w:val="00915F31"/>
    <w:rsid w:val="00916002"/>
    <w:rsid w:val="009164B5"/>
    <w:rsid w:val="00916704"/>
    <w:rsid w:val="00917287"/>
    <w:rsid w:val="0091787C"/>
    <w:rsid w:val="009201CC"/>
    <w:rsid w:val="009203EF"/>
    <w:rsid w:val="0092053E"/>
    <w:rsid w:val="00920792"/>
    <w:rsid w:val="009209EE"/>
    <w:rsid w:val="009214CF"/>
    <w:rsid w:val="00921823"/>
    <w:rsid w:val="0092194F"/>
    <w:rsid w:val="009220E5"/>
    <w:rsid w:val="0092216B"/>
    <w:rsid w:val="0092242B"/>
    <w:rsid w:val="009225EE"/>
    <w:rsid w:val="00922DDB"/>
    <w:rsid w:val="009232E3"/>
    <w:rsid w:val="00923625"/>
    <w:rsid w:val="00924058"/>
    <w:rsid w:val="0092429F"/>
    <w:rsid w:val="00924900"/>
    <w:rsid w:val="0092496D"/>
    <w:rsid w:val="00924B0A"/>
    <w:rsid w:val="00924B5F"/>
    <w:rsid w:val="00924B96"/>
    <w:rsid w:val="00924FBF"/>
    <w:rsid w:val="00925B0C"/>
    <w:rsid w:val="00925E60"/>
    <w:rsid w:val="00925F5B"/>
    <w:rsid w:val="009260BC"/>
    <w:rsid w:val="009262C5"/>
    <w:rsid w:val="0092669C"/>
    <w:rsid w:val="00927A40"/>
    <w:rsid w:val="00930C71"/>
    <w:rsid w:val="009311AB"/>
    <w:rsid w:val="00931204"/>
    <w:rsid w:val="00931293"/>
    <w:rsid w:val="00932194"/>
    <w:rsid w:val="009322D8"/>
    <w:rsid w:val="00932863"/>
    <w:rsid w:val="009329A9"/>
    <w:rsid w:val="00932C6C"/>
    <w:rsid w:val="00932F4A"/>
    <w:rsid w:val="00933A6A"/>
    <w:rsid w:val="00933C3D"/>
    <w:rsid w:val="00934342"/>
    <w:rsid w:val="0093550F"/>
    <w:rsid w:val="00935728"/>
    <w:rsid w:val="00935B0D"/>
    <w:rsid w:val="00935CEE"/>
    <w:rsid w:val="00936BCC"/>
    <w:rsid w:val="009373ED"/>
    <w:rsid w:val="009405C7"/>
    <w:rsid w:val="009407A3"/>
    <w:rsid w:val="009411B6"/>
    <w:rsid w:val="00942732"/>
    <w:rsid w:val="00942C8B"/>
    <w:rsid w:val="00942DE2"/>
    <w:rsid w:val="009430AD"/>
    <w:rsid w:val="00943DE3"/>
    <w:rsid w:val="00943DF2"/>
    <w:rsid w:val="00944008"/>
    <w:rsid w:val="0094402C"/>
    <w:rsid w:val="009440EF"/>
    <w:rsid w:val="00944BAD"/>
    <w:rsid w:val="0094530F"/>
    <w:rsid w:val="009454AC"/>
    <w:rsid w:val="00945580"/>
    <w:rsid w:val="009455D6"/>
    <w:rsid w:val="00945B5C"/>
    <w:rsid w:val="00946298"/>
    <w:rsid w:val="009466DD"/>
    <w:rsid w:val="00946A1A"/>
    <w:rsid w:val="009474C9"/>
    <w:rsid w:val="00947DB1"/>
    <w:rsid w:val="00950E64"/>
    <w:rsid w:val="009513DE"/>
    <w:rsid w:val="0095150B"/>
    <w:rsid w:val="00951570"/>
    <w:rsid w:val="00951C12"/>
    <w:rsid w:val="009521EF"/>
    <w:rsid w:val="0095238C"/>
    <w:rsid w:val="009525DC"/>
    <w:rsid w:val="00952E94"/>
    <w:rsid w:val="00953164"/>
    <w:rsid w:val="00953FDA"/>
    <w:rsid w:val="00955695"/>
    <w:rsid w:val="00956256"/>
    <w:rsid w:val="00956E32"/>
    <w:rsid w:val="009573CB"/>
    <w:rsid w:val="0095745A"/>
    <w:rsid w:val="00957BD2"/>
    <w:rsid w:val="009601C7"/>
    <w:rsid w:val="00960589"/>
    <w:rsid w:val="0096196D"/>
    <w:rsid w:val="009619DB"/>
    <w:rsid w:val="00961FA0"/>
    <w:rsid w:val="009620F0"/>
    <w:rsid w:val="00962832"/>
    <w:rsid w:val="00962AEC"/>
    <w:rsid w:val="00963C88"/>
    <w:rsid w:val="00963DAE"/>
    <w:rsid w:val="00963F1B"/>
    <w:rsid w:val="00965DF6"/>
    <w:rsid w:val="00965EFE"/>
    <w:rsid w:val="00966246"/>
    <w:rsid w:val="00966CC3"/>
    <w:rsid w:val="0096718D"/>
    <w:rsid w:val="00967833"/>
    <w:rsid w:val="009719CB"/>
    <w:rsid w:val="0097223F"/>
    <w:rsid w:val="009725B3"/>
    <w:rsid w:val="00972750"/>
    <w:rsid w:val="00972759"/>
    <w:rsid w:val="00972FA4"/>
    <w:rsid w:val="00973E3C"/>
    <w:rsid w:val="00975410"/>
    <w:rsid w:val="00976021"/>
    <w:rsid w:val="00976762"/>
    <w:rsid w:val="00976F0C"/>
    <w:rsid w:val="009770F8"/>
    <w:rsid w:val="009777C8"/>
    <w:rsid w:val="009801E5"/>
    <w:rsid w:val="00980242"/>
    <w:rsid w:val="0098027E"/>
    <w:rsid w:val="0098090A"/>
    <w:rsid w:val="00980ADD"/>
    <w:rsid w:val="00980E41"/>
    <w:rsid w:val="00980ED4"/>
    <w:rsid w:val="00981047"/>
    <w:rsid w:val="00981781"/>
    <w:rsid w:val="009818A2"/>
    <w:rsid w:val="00982186"/>
    <w:rsid w:val="009827A4"/>
    <w:rsid w:val="0098288C"/>
    <w:rsid w:val="009831E9"/>
    <w:rsid w:val="00983493"/>
    <w:rsid w:val="00983B82"/>
    <w:rsid w:val="00983C20"/>
    <w:rsid w:val="00984259"/>
    <w:rsid w:val="0098488E"/>
    <w:rsid w:val="00984B4E"/>
    <w:rsid w:val="00984F37"/>
    <w:rsid w:val="00985225"/>
    <w:rsid w:val="00985316"/>
    <w:rsid w:val="009853EF"/>
    <w:rsid w:val="00985A22"/>
    <w:rsid w:val="00985E71"/>
    <w:rsid w:val="009862C6"/>
    <w:rsid w:val="00986789"/>
    <w:rsid w:val="00986DAA"/>
    <w:rsid w:val="0098790E"/>
    <w:rsid w:val="009900E9"/>
    <w:rsid w:val="00990F36"/>
    <w:rsid w:val="00991673"/>
    <w:rsid w:val="00991765"/>
    <w:rsid w:val="009917AD"/>
    <w:rsid w:val="00991D17"/>
    <w:rsid w:val="00993337"/>
    <w:rsid w:val="00993D3E"/>
    <w:rsid w:val="00993D7B"/>
    <w:rsid w:val="00994DA6"/>
    <w:rsid w:val="0099570D"/>
    <w:rsid w:val="00995C49"/>
    <w:rsid w:val="009967A3"/>
    <w:rsid w:val="00996C0B"/>
    <w:rsid w:val="0099762D"/>
    <w:rsid w:val="00997A8D"/>
    <w:rsid w:val="00997FD4"/>
    <w:rsid w:val="009A0580"/>
    <w:rsid w:val="009A19EC"/>
    <w:rsid w:val="009A1F6D"/>
    <w:rsid w:val="009A38A0"/>
    <w:rsid w:val="009A3F78"/>
    <w:rsid w:val="009A404E"/>
    <w:rsid w:val="009A4797"/>
    <w:rsid w:val="009A4AB9"/>
    <w:rsid w:val="009A4B2E"/>
    <w:rsid w:val="009A4CF1"/>
    <w:rsid w:val="009A4F72"/>
    <w:rsid w:val="009A51E1"/>
    <w:rsid w:val="009A5742"/>
    <w:rsid w:val="009A577F"/>
    <w:rsid w:val="009A5B89"/>
    <w:rsid w:val="009A62A9"/>
    <w:rsid w:val="009A65B5"/>
    <w:rsid w:val="009A6618"/>
    <w:rsid w:val="009A67A4"/>
    <w:rsid w:val="009A67D2"/>
    <w:rsid w:val="009A73D6"/>
    <w:rsid w:val="009A7C3E"/>
    <w:rsid w:val="009A7CC2"/>
    <w:rsid w:val="009A7D82"/>
    <w:rsid w:val="009B1137"/>
    <w:rsid w:val="009B132D"/>
    <w:rsid w:val="009B1C19"/>
    <w:rsid w:val="009B204C"/>
    <w:rsid w:val="009B2376"/>
    <w:rsid w:val="009B27F5"/>
    <w:rsid w:val="009B3210"/>
    <w:rsid w:val="009B3222"/>
    <w:rsid w:val="009B3C10"/>
    <w:rsid w:val="009B49BB"/>
    <w:rsid w:val="009B4DFA"/>
    <w:rsid w:val="009B5251"/>
    <w:rsid w:val="009B5652"/>
    <w:rsid w:val="009B5D8F"/>
    <w:rsid w:val="009B646E"/>
    <w:rsid w:val="009B67B0"/>
    <w:rsid w:val="009B6CD3"/>
    <w:rsid w:val="009B6F60"/>
    <w:rsid w:val="009B74D2"/>
    <w:rsid w:val="009B78FD"/>
    <w:rsid w:val="009B7A06"/>
    <w:rsid w:val="009B7FCB"/>
    <w:rsid w:val="009C135E"/>
    <w:rsid w:val="009C144A"/>
    <w:rsid w:val="009C1BA2"/>
    <w:rsid w:val="009C1C22"/>
    <w:rsid w:val="009C2126"/>
    <w:rsid w:val="009C2AFC"/>
    <w:rsid w:val="009C396F"/>
    <w:rsid w:val="009C3BB8"/>
    <w:rsid w:val="009C3BE1"/>
    <w:rsid w:val="009C40BC"/>
    <w:rsid w:val="009C4E0D"/>
    <w:rsid w:val="009C4F21"/>
    <w:rsid w:val="009C520E"/>
    <w:rsid w:val="009C53C1"/>
    <w:rsid w:val="009C59B1"/>
    <w:rsid w:val="009C601A"/>
    <w:rsid w:val="009C6351"/>
    <w:rsid w:val="009C67C6"/>
    <w:rsid w:val="009C78EF"/>
    <w:rsid w:val="009C7E80"/>
    <w:rsid w:val="009C7F20"/>
    <w:rsid w:val="009C7FC4"/>
    <w:rsid w:val="009D0B0C"/>
    <w:rsid w:val="009D102A"/>
    <w:rsid w:val="009D221D"/>
    <w:rsid w:val="009D2251"/>
    <w:rsid w:val="009D29F7"/>
    <w:rsid w:val="009D2AAA"/>
    <w:rsid w:val="009D2DB4"/>
    <w:rsid w:val="009D3D83"/>
    <w:rsid w:val="009D3FEF"/>
    <w:rsid w:val="009D471A"/>
    <w:rsid w:val="009D5A62"/>
    <w:rsid w:val="009D5C79"/>
    <w:rsid w:val="009D6205"/>
    <w:rsid w:val="009D68E5"/>
    <w:rsid w:val="009D716A"/>
    <w:rsid w:val="009E03E5"/>
    <w:rsid w:val="009E06ED"/>
    <w:rsid w:val="009E082D"/>
    <w:rsid w:val="009E13E6"/>
    <w:rsid w:val="009E1727"/>
    <w:rsid w:val="009E172A"/>
    <w:rsid w:val="009E182F"/>
    <w:rsid w:val="009E1B18"/>
    <w:rsid w:val="009E252A"/>
    <w:rsid w:val="009E33C0"/>
    <w:rsid w:val="009E3B10"/>
    <w:rsid w:val="009E44FA"/>
    <w:rsid w:val="009E49FD"/>
    <w:rsid w:val="009E4D58"/>
    <w:rsid w:val="009E61DC"/>
    <w:rsid w:val="009E63D4"/>
    <w:rsid w:val="009E650D"/>
    <w:rsid w:val="009E7332"/>
    <w:rsid w:val="009E78E5"/>
    <w:rsid w:val="009E7C44"/>
    <w:rsid w:val="009E7C86"/>
    <w:rsid w:val="009F00D5"/>
    <w:rsid w:val="009F0111"/>
    <w:rsid w:val="009F0DED"/>
    <w:rsid w:val="009F17AB"/>
    <w:rsid w:val="009F1A6C"/>
    <w:rsid w:val="009F221E"/>
    <w:rsid w:val="009F22E2"/>
    <w:rsid w:val="009F29BF"/>
    <w:rsid w:val="009F2AB6"/>
    <w:rsid w:val="009F2FE8"/>
    <w:rsid w:val="009F32F8"/>
    <w:rsid w:val="009F3C96"/>
    <w:rsid w:val="009F3F9C"/>
    <w:rsid w:val="009F4DAA"/>
    <w:rsid w:val="009F4DBD"/>
    <w:rsid w:val="009F4F37"/>
    <w:rsid w:val="009F5057"/>
    <w:rsid w:val="009F63DF"/>
    <w:rsid w:val="009F6643"/>
    <w:rsid w:val="009F6914"/>
    <w:rsid w:val="009F7182"/>
    <w:rsid w:val="009F7690"/>
    <w:rsid w:val="009F7B3E"/>
    <w:rsid w:val="009F7B9D"/>
    <w:rsid w:val="009F7BA0"/>
    <w:rsid w:val="009F7BD0"/>
    <w:rsid w:val="00A01BA6"/>
    <w:rsid w:val="00A0258B"/>
    <w:rsid w:val="00A03406"/>
    <w:rsid w:val="00A03780"/>
    <w:rsid w:val="00A03796"/>
    <w:rsid w:val="00A03862"/>
    <w:rsid w:val="00A03864"/>
    <w:rsid w:val="00A03B67"/>
    <w:rsid w:val="00A0498B"/>
    <w:rsid w:val="00A049E0"/>
    <w:rsid w:val="00A04B9B"/>
    <w:rsid w:val="00A0513D"/>
    <w:rsid w:val="00A05447"/>
    <w:rsid w:val="00A058BC"/>
    <w:rsid w:val="00A05BA6"/>
    <w:rsid w:val="00A05D19"/>
    <w:rsid w:val="00A060B6"/>
    <w:rsid w:val="00A064D0"/>
    <w:rsid w:val="00A065EF"/>
    <w:rsid w:val="00A06AD9"/>
    <w:rsid w:val="00A06F9D"/>
    <w:rsid w:val="00A074E2"/>
    <w:rsid w:val="00A07A44"/>
    <w:rsid w:val="00A07B22"/>
    <w:rsid w:val="00A07D1F"/>
    <w:rsid w:val="00A101AA"/>
    <w:rsid w:val="00A1078C"/>
    <w:rsid w:val="00A10D78"/>
    <w:rsid w:val="00A10E5F"/>
    <w:rsid w:val="00A10FBF"/>
    <w:rsid w:val="00A1116B"/>
    <w:rsid w:val="00A1249B"/>
    <w:rsid w:val="00A12AE2"/>
    <w:rsid w:val="00A14468"/>
    <w:rsid w:val="00A1482B"/>
    <w:rsid w:val="00A15125"/>
    <w:rsid w:val="00A15144"/>
    <w:rsid w:val="00A15231"/>
    <w:rsid w:val="00A1592E"/>
    <w:rsid w:val="00A15F1D"/>
    <w:rsid w:val="00A165D0"/>
    <w:rsid w:val="00A17484"/>
    <w:rsid w:val="00A179B4"/>
    <w:rsid w:val="00A17D3A"/>
    <w:rsid w:val="00A17E4A"/>
    <w:rsid w:val="00A17FF5"/>
    <w:rsid w:val="00A20EF1"/>
    <w:rsid w:val="00A21864"/>
    <w:rsid w:val="00A21A66"/>
    <w:rsid w:val="00A21ABC"/>
    <w:rsid w:val="00A21DA0"/>
    <w:rsid w:val="00A22061"/>
    <w:rsid w:val="00A2213C"/>
    <w:rsid w:val="00A22B72"/>
    <w:rsid w:val="00A22F92"/>
    <w:rsid w:val="00A23191"/>
    <w:rsid w:val="00A231AC"/>
    <w:rsid w:val="00A23501"/>
    <w:rsid w:val="00A2353F"/>
    <w:rsid w:val="00A23964"/>
    <w:rsid w:val="00A24712"/>
    <w:rsid w:val="00A24732"/>
    <w:rsid w:val="00A24B24"/>
    <w:rsid w:val="00A24B5C"/>
    <w:rsid w:val="00A2573D"/>
    <w:rsid w:val="00A25999"/>
    <w:rsid w:val="00A25D35"/>
    <w:rsid w:val="00A25FE4"/>
    <w:rsid w:val="00A271E0"/>
    <w:rsid w:val="00A274FA"/>
    <w:rsid w:val="00A2781D"/>
    <w:rsid w:val="00A27C7E"/>
    <w:rsid w:val="00A3027E"/>
    <w:rsid w:val="00A30454"/>
    <w:rsid w:val="00A30633"/>
    <w:rsid w:val="00A30F24"/>
    <w:rsid w:val="00A31174"/>
    <w:rsid w:val="00A3127D"/>
    <w:rsid w:val="00A31F6F"/>
    <w:rsid w:val="00A33758"/>
    <w:rsid w:val="00A33A25"/>
    <w:rsid w:val="00A3468E"/>
    <w:rsid w:val="00A346AF"/>
    <w:rsid w:val="00A35CBF"/>
    <w:rsid w:val="00A362DB"/>
    <w:rsid w:val="00A363D0"/>
    <w:rsid w:val="00A36C88"/>
    <w:rsid w:val="00A3718C"/>
    <w:rsid w:val="00A374A5"/>
    <w:rsid w:val="00A3763A"/>
    <w:rsid w:val="00A3773C"/>
    <w:rsid w:val="00A37AC6"/>
    <w:rsid w:val="00A37E4B"/>
    <w:rsid w:val="00A40537"/>
    <w:rsid w:val="00A408F6"/>
    <w:rsid w:val="00A40DA8"/>
    <w:rsid w:val="00A41229"/>
    <w:rsid w:val="00A41272"/>
    <w:rsid w:val="00A415D8"/>
    <w:rsid w:val="00A415E5"/>
    <w:rsid w:val="00A41A62"/>
    <w:rsid w:val="00A4204D"/>
    <w:rsid w:val="00A4208E"/>
    <w:rsid w:val="00A431BF"/>
    <w:rsid w:val="00A4470A"/>
    <w:rsid w:val="00A4503C"/>
    <w:rsid w:val="00A457A5"/>
    <w:rsid w:val="00A45B33"/>
    <w:rsid w:val="00A46C50"/>
    <w:rsid w:val="00A47AA6"/>
    <w:rsid w:val="00A50696"/>
    <w:rsid w:val="00A50A2B"/>
    <w:rsid w:val="00A518E4"/>
    <w:rsid w:val="00A528D1"/>
    <w:rsid w:val="00A52D33"/>
    <w:rsid w:val="00A52E13"/>
    <w:rsid w:val="00A53DD2"/>
    <w:rsid w:val="00A54609"/>
    <w:rsid w:val="00A558FB"/>
    <w:rsid w:val="00A55BF1"/>
    <w:rsid w:val="00A562CA"/>
    <w:rsid w:val="00A565E2"/>
    <w:rsid w:val="00A56BF8"/>
    <w:rsid w:val="00A576BF"/>
    <w:rsid w:val="00A602BA"/>
    <w:rsid w:val="00A60A23"/>
    <w:rsid w:val="00A60E4D"/>
    <w:rsid w:val="00A61270"/>
    <w:rsid w:val="00A6171A"/>
    <w:rsid w:val="00A618D8"/>
    <w:rsid w:val="00A61C2B"/>
    <w:rsid w:val="00A6302B"/>
    <w:rsid w:val="00A63341"/>
    <w:rsid w:val="00A6401A"/>
    <w:rsid w:val="00A647FF"/>
    <w:rsid w:val="00A64D91"/>
    <w:rsid w:val="00A6555E"/>
    <w:rsid w:val="00A65686"/>
    <w:rsid w:val="00A65920"/>
    <w:rsid w:val="00A65F27"/>
    <w:rsid w:val="00A6653F"/>
    <w:rsid w:val="00A66574"/>
    <w:rsid w:val="00A66C72"/>
    <w:rsid w:val="00A66CF5"/>
    <w:rsid w:val="00A6737F"/>
    <w:rsid w:val="00A675D2"/>
    <w:rsid w:val="00A67611"/>
    <w:rsid w:val="00A67643"/>
    <w:rsid w:val="00A67CA9"/>
    <w:rsid w:val="00A67E6F"/>
    <w:rsid w:val="00A67F33"/>
    <w:rsid w:val="00A704C4"/>
    <w:rsid w:val="00A709DA"/>
    <w:rsid w:val="00A70B24"/>
    <w:rsid w:val="00A70E76"/>
    <w:rsid w:val="00A70F76"/>
    <w:rsid w:val="00A71D6F"/>
    <w:rsid w:val="00A722FD"/>
    <w:rsid w:val="00A72663"/>
    <w:rsid w:val="00A72890"/>
    <w:rsid w:val="00A72C7B"/>
    <w:rsid w:val="00A72E38"/>
    <w:rsid w:val="00A74052"/>
    <w:rsid w:val="00A74481"/>
    <w:rsid w:val="00A745E9"/>
    <w:rsid w:val="00A7486F"/>
    <w:rsid w:val="00A74C12"/>
    <w:rsid w:val="00A74C63"/>
    <w:rsid w:val="00A75412"/>
    <w:rsid w:val="00A75A47"/>
    <w:rsid w:val="00A75DE8"/>
    <w:rsid w:val="00A75EB4"/>
    <w:rsid w:val="00A763A2"/>
    <w:rsid w:val="00A7684C"/>
    <w:rsid w:val="00A76FA6"/>
    <w:rsid w:val="00A77E9B"/>
    <w:rsid w:val="00A8023D"/>
    <w:rsid w:val="00A80390"/>
    <w:rsid w:val="00A80568"/>
    <w:rsid w:val="00A8095F"/>
    <w:rsid w:val="00A80C34"/>
    <w:rsid w:val="00A80E83"/>
    <w:rsid w:val="00A815DC"/>
    <w:rsid w:val="00A81833"/>
    <w:rsid w:val="00A82065"/>
    <w:rsid w:val="00A83455"/>
    <w:rsid w:val="00A834E0"/>
    <w:rsid w:val="00A835C0"/>
    <w:rsid w:val="00A85336"/>
    <w:rsid w:val="00A853F8"/>
    <w:rsid w:val="00A8586B"/>
    <w:rsid w:val="00A864E0"/>
    <w:rsid w:val="00A8676D"/>
    <w:rsid w:val="00A867A4"/>
    <w:rsid w:val="00A86A16"/>
    <w:rsid w:val="00A87313"/>
    <w:rsid w:val="00A87378"/>
    <w:rsid w:val="00A87E72"/>
    <w:rsid w:val="00A9042B"/>
    <w:rsid w:val="00A905A4"/>
    <w:rsid w:val="00A9091B"/>
    <w:rsid w:val="00A90C37"/>
    <w:rsid w:val="00A91202"/>
    <w:rsid w:val="00A91C01"/>
    <w:rsid w:val="00A9234A"/>
    <w:rsid w:val="00A9442E"/>
    <w:rsid w:val="00A94838"/>
    <w:rsid w:val="00A94C67"/>
    <w:rsid w:val="00A94DCF"/>
    <w:rsid w:val="00A94FC6"/>
    <w:rsid w:val="00A9526C"/>
    <w:rsid w:val="00A953FC"/>
    <w:rsid w:val="00A95729"/>
    <w:rsid w:val="00A963B2"/>
    <w:rsid w:val="00A9655C"/>
    <w:rsid w:val="00A96560"/>
    <w:rsid w:val="00A9674B"/>
    <w:rsid w:val="00A96905"/>
    <w:rsid w:val="00A96A4C"/>
    <w:rsid w:val="00A97607"/>
    <w:rsid w:val="00A976E6"/>
    <w:rsid w:val="00A979A6"/>
    <w:rsid w:val="00A97BB0"/>
    <w:rsid w:val="00AA0509"/>
    <w:rsid w:val="00AA0EE4"/>
    <w:rsid w:val="00AA0EF2"/>
    <w:rsid w:val="00AA1195"/>
    <w:rsid w:val="00AA12D1"/>
    <w:rsid w:val="00AA1A25"/>
    <w:rsid w:val="00AA2166"/>
    <w:rsid w:val="00AA235D"/>
    <w:rsid w:val="00AA2630"/>
    <w:rsid w:val="00AA2E9D"/>
    <w:rsid w:val="00AA2EA4"/>
    <w:rsid w:val="00AA323D"/>
    <w:rsid w:val="00AA342D"/>
    <w:rsid w:val="00AA36D7"/>
    <w:rsid w:val="00AA3D9A"/>
    <w:rsid w:val="00AA5A20"/>
    <w:rsid w:val="00AA5AC5"/>
    <w:rsid w:val="00AA6341"/>
    <w:rsid w:val="00AA638C"/>
    <w:rsid w:val="00AA6472"/>
    <w:rsid w:val="00AA76C3"/>
    <w:rsid w:val="00AA7E70"/>
    <w:rsid w:val="00AB0970"/>
    <w:rsid w:val="00AB11E6"/>
    <w:rsid w:val="00AB179A"/>
    <w:rsid w:val="00AB1924"/>
    <w:rsid w:val="00AB1A92"/>
    <w:rsid w:val="00AB212B"/>
    <w:rsid w:val="00AB2256"/>
    <w:rsid w:val="00AB248D"/>
    <w:rsid w:val="00AB2582"/>
    <w:rsid w:val="00AB28BC"/>
    <w:rsid w:val="00AB3361"/>
    <w:rsid w:val="00AB3689"/>
    <w:rsid w:val="00AB3AF2"/>
    <w:rsid w:val="00AB3C47"/>
    <w:rsid w:val="00AB4863"/>
    <w:rsid w:val="00AB4A3D"/>
    <w:rsid w:val="00AB52DD"/>
    <w:rsid w:val="00AB5817"/>
    <w:rsid w:val="00AB5B1E"/>
    <w:rsid w:val="00AB621D"/>
    <w:rsid w:val="00AB68A7"/>
    <w:rsid w:val="00AB6D6E"/>
    <w:rsid w:val="00AB74B2"/>
    <w:rsid w:val="00AB75B4"/>
    <w:rsid w:val="00AB7BE6"/>
    <w:rsid w:val="00AB7BF7"/>
    <w:rsid w:val="00AC0378"/>
    <w:rsid w:val="00AC0714"/>
    <w:rsid w:val="00AC14AA"/>
    <w:rsid w:val="00AC1760"/>
    <w:rsid w:val="00AC1942"/>
    <w:rsid w:val="00AC1B64"/>
    <w:rsid w:val="00AC339F"/>
    <w:rsid w:val="00AC3A7A"/>
    <w:rsid w:val="00AC40D0"/>
    <w:rsid w:val="00AC4561"/>
    <w:rsid w:val="00AC4E6C"/>
    <w:rsid w:val="00AC56A9"/>
    <w:rsid w:val="00AC5814"/>
    <w:rsid w:val="00AC5894"/>
    <w:rsid w:val="00AC5D86"/>
    <w:rsid w:val="00AC5EAB"/>
    <w:rsid w:val="00AC5F04"/>
    <w:rsid w:val="00AC6810"/>
    <w:rsid w:val="00AC6C40"/>
    <w:rsid w:val="00AC76AD"/>
    <w:rsid w:val="00AC79AA"/>
    <w:rsid w:val="00AD00B9"/>
    <w:rsid w:val="00AD0228"/>
    <w:rsid w:val="00AD0AC8"/>
    <w:rsid w:val="00AD0BC8"/>
    <w:rsid w:val="00AD1155"/>
    <w:rsid w:val="00AD1831"/>
    <w:rsid w:val="00AD19F9"/>
    <w:rsid w:val="00AD1BDD"/>
    <w:rsid w:val="00AD2343"/>
    <w:rsid w:val="00AD30DD"/>
    <w:rsid w:val="00AD3855"/>
    <w:rsid w:val="00AD3931"/>
    <w:rsid w:val="00AD48C0"/>
    <w:rsid w:val="00AD55BE"/>
    <w:rsid w:val="00AD56E1"/>
    <w:rsid w:val="00AD574F"/>
    <w:rsid w:val="00AD5D13"/>
    <w:rsid w:val="00AD61E8"/>
    <w:rsid w:val="00AD7689"/>
    <w:rsid w:val="00AD7E7A"/>
    <w:rsid w:val="00AE02E8"/>
    <w:rsid w:val="00AE0614"/>
    <w:rsid w:val="00AE11C5"/>
    <w:rsid w:val="00AE18A4"/>
    <w:rsid w:val="00AE1B6F"/>
    <w:rsid w:val="00AE31B3"/>
    <w:rsid w:val="00AE383D"/>
    <w:rsid w:val="00AE3922"/>
    <w:rsid w:val="00AE437C"/>
    <w:rsid w:val="00AE4431"/>
    <w:rsid w:val="00AE4976"/>
    <w:rsid w:val="00AE59FA"/>
    <w:rsid w:val="00AE5B5A"/>
    <w:rsid w:val="00AE5E41"/>
    <w:rsid w:val="00AE621A"/>
    <w:rsid w:val="00AE70FB"/>
    <w:rsid w:val="00AE7877"/>
    <w:rsid w:val="00AE7939"/>
    <w:rsid w:val="00AE7A66"/>
    <w:rsid w:val="00AE7C73"/>
    <w:rsid w:val="00AF0888"/>
    <w:rsid w:val="00AF0CEF"/>
    <w:rsid w:val="00AF0F0F"/>
    <w:rsid w:val="00AF1325"/>
    <w:rsid w:val="00AF155C"/>
    <w:rsid w:val="00AF25A0"/>
    <w:rsid w:val="00AF25A1"/>
    <w:rsid w:val="00AF2705"/>
    <w:rsid w:val="00AF2A2B"/>
    <w:rsid w:val="00AF2FCF"/>
    <w:rsid w:val="00AF32E6"/>
    <w:rsid w:val="00AF3650"/>
    <w:rsid w:val="00AF3832"/>
    <w:rsid w:val="00AF3C15"/>
    <w:rsid w:val="00AF4241"/>
    <w:rsid w:val="00AF449B"/>
    <w:rsid w:val="00AF456E"/>
    <w:rsid w:val="00AF48D4"/>
    <w:rsid w:val="00AF4FC4"/>
    <w:rsid w:val="00AF556F"/>
    <w:rsid w:val="00AF5814"/>
    <w:rsid w:val="00AF58A7"/>
    <w:rsid w:val="00AF5E8E"/>
    <w:rsid w:val="00AF6741"/>
    <w:rsid w:val="00AF6AE4"/>
    <w:rsid w:val="00AF7677"/>
    <w:rsid w:val="00AF7D88"/>
    <w:rsid w:val="00B00666"/>
    <w:rsid w:val="00B007D1"/>
    <w:rsid w:val="00B00980"/>
    <w:rsid w:val="00B0115B"/>
    <w:rsid w:val="00B0161F"/>
    <w:rsid w:val="00B0188C"/>
    <w:rsid w:val="00B018BF"/>
    <w:rsid w:val="00B018DF"/>
    <w:rsid w:val="00B019D8"/>
    <w:rsid w:val="00B0238C"/>
    <w:rsid w:val="00B02834"/>
    <w:rsid w:val="00B02D5D"/>
    <w:rsid w:val="00B033EE"/>
    <w:rsid w:val="00B03512"/>
    <w:rsid w:val="00B0354A"/>
    <w:rsid w:val="00B040E4"/>
    <w:rsid w:val="00B043F5"/>
    <w:rsid w:val="00B05745"/>
    <w:rsid w:val="00B05CCE"/>
    <w:rsid w:val="00B05FDA"/>
    <w:rsid w:val="00B066FC"/>
    <w:rsid w:val="00B067CE"/>
    <w:rsid w:val="00B067F2"/>
    <w:rsid w:val="00B068F8"/>
    <w:rsid w:val="00B06A53"/>
    <w:rsid w:val="00B06A63"/>
    <w:rsid w:val="00B06D40"/>
    <w:rsid w:val="00B0715B"/>
    <w:rsid w:val="00B072BA"/>
    <w:rsid w:val="00B073C3"/>
    <w:rsid w:val="00B07A6F"/>
    <w:rsid w:val="00B1011A"/>
    <w:rsid w:val="00B1013A"/>
    <w:rsid w:val="00B107B5"/>
    <w:rsid w:val="00B108A2"/>
    <w:rsid w:val="00B10991"/>
    <w:rsid w:val="00B11C40"/>
    <w:rsid w:val="00B1274C"/>
    <w:rsid w:val="00B127FC"/>
    <w:rsid w:val="00B134D1"/>
    <w:rsid w:val="00B13E9F"/>
    <w:rsid w:val="00B142D4"/>
    <w:rsid w:val="00B14995"/>
    <w:rsid w:val="00B14C78"/>
    <w:rsid w:val="00B15041"/>
    <w:rsid w:val="00B1581A"/>
    <w:rsid w:val="00B15C20"/>
    <w:rsid w:val="00B160C7"/>
    <w:rsid w:val="00B16124"/>
    <w:rsid w:val="00B166A0"/>
    <w:rsid w:val="00B17134"/>
    <w:rsid w:val="00B176B4"/>
    <w:rsid w:val="00B1797C"/>
    <w:rsid w:val="00B2025F"/>
    <w:rsid w:val="00B207BE"/>
    <w:rsid w:val="00B20BDF"/>
    <w:rsid w:val="00B21001"/>
    <w:rsid w:val="00B222C0"/>
    <w:rsid w:val="00B22DD3"/>
    <w:rsid w:val="00B24881"/>
    <w:rsid w:val="00B24D37"/>
    <w:rsid w:val="00B24E71"/>
    <w:rsid w:val="00B24ED1"/>
    <w:rsid w:val="00B25150"/>
    <w:rsid w:val="00B25701"/>
    <w:rsid w:val="00B25C43"/>
    <w:rsid w:val="00B26668"/>
    <w:rsid w:val="00B2668E"/>
    <w:rsid w:val="00B268C5"/>
    <w:rsid w:val="00B269F6"/>
    <w:rsid w:val="00B26AE1"/>
    <w:rsid w:val="00B26F5D"/>
    <w:rsid w:val="00B27468"/>
    <w:rsid w:val="00B27663"/>
    <w:rsid w:val="00B27978"/>
    <w:rsid w:val="00B27FBE"/>
    <w:rsid w:val="00B30ABA"/>
    <w:rsid w:val="00B30F79"/>
    <w:rsid w:val="00B31EED"/>
    <w:rsid w:val="00B31F10"/>
    <w:rsid w:val="00B32897"/>
    <w:rsid w:val="00B32C03"/>
    <w:rsid w:val="00B32CE5"/>
    <w:rsid w:val="00B3322D"/>
    <w:rsid w:val="00B33679"/>
    <w:rsid w:val="00B34519"/>
    <w:rsid w:val="00B34C4B"/>
    <w:rsid w:val="00B34F41"/>
    <w:rsid w:val="00B35424"/>
    <w:rsid w:val="00B356C6"/>
    <w:rsid w:val="00B35702"/>
    <w:rsid w:val="00B36194"/>
    <w:rsid w:val="00B3649A"/>
    <w:rsid w:val="00B36577"/>
    <w:rsid w:val="00B368E5"/>
    <w:rsid w:val="00B36A3D"/>
    <w:rsid w:val="00B36D91"/>
    <w:rsid w:val="00B37004"/>
    <w:rsid w:val="00B37E59"/>
    <w:rsid w:val="00B403CD"/>
    <w:rsid w:val="00B405D5"/>
    <w:rsid w:val="00B40C7B"/>
    <w:rsid w:val="00B40E2A"/>
    <w:rsid w:val="00B411AF"/>
    <w:rsid w:val="00B415F9"/>
    <w:rsid w:val="00B427CB"/>
    <w:rsid w:val="00B42A91"/>
    <w:rsid w:val="00B42EE4"/>
    <w:rsid w:val="00B43AB9"/>
    <w:rsid w:val="00B43C27"/>
    <w:rsid w:val="00B44353"/>
    <w:rsid w:val="00B44493"/>
    <w:rsid w:val="00B44630"/>
    <w:rsid w:val="00B446FB"/>
    <w:rsid w:val="00B44935"/>
    <w:rsid w:val="00B4549C"/>
    <w:rsid w:val="00B45669"/>
    <w:rsid w:val="00B45E9C"/>
    <w:rsid w:val="00B46338"/>
    <w:rsid w:val="00B46734"/>
    <w:rsid w:val="00B4708D"/>
    <w:rsid w:val="00B477BA"/>
    <w:rsid w:val="00B50341"/>
    <w:rsid w:val="00B50537"/>
    <w:rsid w:val="00B50684"/>
    <w:rsid w:val="00B50E4F"/>
    <w:rsid w:val="00B50F29"/>
    <w:rsid w:val="00B51225"/>
    <w:rsid w:val="00B5131D"/>
    <w:rsid w:val="00B52028"/>
    <w:rsid w:val="00B52B62"/>
    <w:rsid w:val="00B52C87"/>
    <w:rsid w:val="00B52D0D"/>
    <w:rsid w:val="00B52F67"/>
    <w:rsid w:val="00B53686"/>
    <w:rsid w:val="00B53AE3"/>
    <w:rsid w:val="00B53C16"/>
    <w:rsid w:val="00B5408B"/>
    <w:rsid w:val="00B54379"/>
    <w:rsid w:val="00B54471"/>
    <w:rsid w:val="00B546EA"/>
    <w:rsid w:val="00B54BE0"/>
    <w:rsid w:val="00B550C8"/>
    <w:rsid w:val="00B55950"/>
    <w:rsid w:val="00B55D1A"/>
    <w:rsid w:val="00B560B4"/>
    <w:rsid w:val="00B5622B"/>
    <w:rsid w:val="00B56E9A"/>
    <w:rsid w:val="00B6040E"/>
    <w:rsid w:val="00B60742"/>
    <w:rsid w:val="00B60C38"/>
    <w:rsid w:val="00B60E99"/>
    <w:rsid w:val="00B6118D"/>
    <w:rsid w:val="00B6125F"/>
    <w:rsid w:val="00B61605"/>
    <w:rsid w:val="00B61C7C"/>
    <w:rsid w:val="00B61D57"/>
    <w:rsid w:val="00B62307"/>
    <w:rsid w:val="00B62719"/>
    <w:rsid w:val="00B628D0"/>
    <w:rsid w:val="00B62AC6"/>
    <w:rsid w:val="00B634CA"/>
    <w:rsid w:val="00B636FB"/>
    <w:rsid w:val="00B6388F"/>
    <w:rsid w:val="00B639E0"/>
    <w:rsid w:val="00B63A5C"/>
    <w:rsid w:val="00B63A9C"/>
    <w:rsid w:val="00B63D65"/>
    <w:rsid w:val="00B63FC5"/>
    <w:rsid w:val="00B64008"/>
    <w:rsid w:val="00B64037"/>
    <w:rsid w:val="00B6417E"/>
    <w:rsid w:val="00B64220"/>
    <w:rsid w:val="00B6452F"/>
    <w:rsid w:val="00B646D1"/>
    <w:rsid w:val="00B651F0"/>
    <w:rsid w:val="00B6552D"/>
    <w:rsid w:val="00B66FA3"/>
    <w:rsid w:val="00B672DE"/>
    <w:rsid w:val="00B675B2"/>
    <w:rsid w:val="00B67745"/>
    <w:rsid w:val="00B6782F"/>
    <w:rsid w:val="00B703EA"/>
    <w:rsid w:val="00B70700"/>
    <w:rsid w:val="00B71E13"/>
    <w:rsid w:val="00B73730"/>
    <w:rsid w:val="00B73BB7"/>
    <w:rsid w:val="00B73E79"/>
    <w:rsid w:val="00B7421C"/>
    <w:rsid w:val="00B749E5"/>
    <w:rsid w:val="00B74D85"/>
    <w:rsid w:val="00B74ED5"/>
    <w:rsid w:val="00B753A9"/>
    <w:rsid w:val="00B756FB"/>
    <w:rsid w:val="00B76A45"/>
    <w:rsid w:val="00B77897"/>
    <w:rsid w:val="00B779EE"/>
    <w:rsid w:val="00B77EA4"/>
    <w:rsid w:val="00B80071"/>
    <w:rsid w:val="00B80A27"/>
    <w:rsid w:val="00B80BEB"/>
    <w:rsid w:val="00B80EC5"/>
    <w:rsid w:val="00B8102F"/>
    <w:rsid w:val="00B813E0"/>
    <w:rsid w:val="00B815C9"/>
    <w:rsid w:val="00B81E9B"/>
    <w:rsid w:val="00B81FD9"/>
    <w:rsid w:val="00B820EA"/>
    <w:rsid w:val="00B83439"/>
    <w:rsid w:val="00B83896"/>
    <w:rsid w:val="00B838AE"/>
    <w:rsid w:val="00B8439E"/>
    <w:rsid w:val="00B84586"/>
    <w:rsid w:val="00B84767"/>
    <w:rsid w:val="00B848C9"/>
    <w:rsid w:val="00B84BB3"/>
    <w:rsid w:val="00B84DEE"/>
    <w:rsid w:val="00B8545B"/>
    <w:rsid w:val="00B85471"/>
    <w:rsid w:val="00B857EB"/>
    <w:rsid w:val="00B858CD"/>
    <w:rsid w:val="00B86439"/>
    <w:rsid w:val="00B873EC"/>
    <w:rsid w:val="00B87AA9"/>
    <w:rsid w:val="00B87E6D"/>
    <w:rsid w:val="00B90685"/>
    <w:rsid w:val="00B91204"/>
    <w:rsid w:val="00B91DC0"/>
    <w:rsid w:val="00B927CD"/>
    <w:rsid w:val="00B92C9C"/>
    <w:rsid w:val="00B92D3E"/>
    <w:rsid w:val="00B92F95"/>
    <w:rsid w:val="00B93116"/>
    <w:rsid w:val="00B93161"/>
    <w:rsid w:val="00B936E7"/>
    <w:rsid w:val="00B938E0"/>
    <w:rsid w:val="00B93F6D"/>
    <w:rsid w:val="00B947CA"/>
    <w:rsid w:val="00B9484F"/>
    <w:rsid w:val="00B94BAB"/>
    <w:rsid w:val="00B95124"/>
    <w:rsid w:val="00B956BB"/>
    <w:rsid w:val="00B96431"/>
    <w:rsid w:val="00B9651B"/>
    <w:rsid w:val="00B965B2"/>
    <w:rsid w:val="00B9673A"/>
    <w:rsid w:val="00B9698A"/>
    <w:rsid w:val="00B97D0B"/>
    <w:rsid w:val="00BA01EA"/>
    <w:rsid w:val="00BA031F"/>
    <w:rsid w:val="00BA0C73"/>
    <w:rsid w:val="00BA12DD"/>
    <w:rsid w:val="00BA1BA5"/>
    <w:rsid w:val="00BA1BDD"/>
    <w:rsid w:val="00BA1C83"/>
    <w:rsid w:val="00BA2970"/>
    <w:rsid w:val="00BA2A39"/>
    <w:rsid w:val="00BA2FFC"/>
    <w:rsid w:val="00BA3703"/>
    <w:rsid w:val="00BA3A4F"/>
    <w:rsid w:val="00BA4498"/>
    <w:rsid w:val="00BA4E56"/>
    <w:rsid w:val="00BA551D"/>
    <w:rsid w:val="00BA5A8B"/>
    <w:rsid w:val="00BA5BF6"/>
    <w:rsid w:val="00BA6247"/>
    <w:rsid w:val="00BA62A6"/>
    <w:rsid w:val="00BA6A24"/>
    <w:rsid w:val="00BA6C02"/>
    <w:rsid w:val="00BA6C81"/>
    <w:rsid w:val="00BA726E"/>
    <w:rsid w:val="00BA7515"/>
    <w:rsid w:val="00BB038A"/>
    <w:rsid w:val="00BB03B5"/>
    <w:rsid w:val="00BB0BAB"/>
    <w:rsid w:val="00BB0C16"/>
    <w:rsid w:val="00BB100E"/>
    <w:rsid w:val="00BB14EB"/>
    <w:rsid w:val="00BB191A"/>
    <w:rsid w:val="00BB1ACD"/>
    <w:rsid w:val="00BB1D73"/>
    <w:rsid w:val="00BB2425"/>
    <w:rsid w:val="00BB2859"/>
    <w:rsid w:val="00BB36D8"/>
    <w:rsid w:val="00BB3E74"/>
    <w:rsid w:val="00BB3F1A"/>
    <w:rsid w:val="00BB4390"/>
    <w:rsid w:val="00BB473F"/>
    <w:rsid w:val="00BB4DC2"/>
    <w:rsid w:val="00BB4EB6"/>
    <w:rsid w:val="00BB5205"/>
    <w:rsid w:val="00BB5FC6"/>
    <w:rsid w:val="00BB69D8"/>
    <w:rsid w:val="00BB6E23"/>
    <w:rsid w:val="00BB7283"/>
    <w:rsid w:val="00BB73B2"/>
    <w:rsid w:val="00BB75AC"/>
    <w:rsid w:val="00BB7BB5"/>
    <w:rsid w:val="00BB7D2C"/>
    <w:rsid w:val="00BB7FFD"/>
    <w:rsid w:val="00BC1AB9"/>
    <w:rsid w:val="00BC30C4"/>
    <w:rsid w:val="00BC344F"/>
    <w:rsid w:val="00BC3B3A"/>
    <w:rsid w:val="00BC3C27"/>
    <w:rsid w:val="00BC451B"/>
    <w:rsid w:val="00BC480E"/>
    <w:rsid w:val="00BC49E3"/>
    <w:rsid w:val="00BC4DFD"/>
    <w:rsid w:val="00BC50E2"/>
    <w:rsid w:val="00BC53E0"/>
    <w:rsid w:val="00BC56CB"/>
    <w:rsid w:val="00BC5F16"/>
    <w:rsid w:val="00BC6A1F"/>
    <w:rsid w:val="00BC6A80"/>
    <w:rsid w:val="00BC72A2"/>
    <w:rsid w:val="00BC75F3"/>
    <w:rsid w:val="00BC7AEB"/>
    <w:rsid w:val="00BD0B81"/>
    <w:rsid w:val="00BD0C27"/>
    <w:rsid w:val="00BD13E4"/>
    <w:rsid w:val="00BD16B8"/>
    <w:rsid w:val="00BD1F42"/>
    <w:rsid w:val="00BD27A4"/>
    <w:rsid w:val="00BD288B"/>
    <w:rsid w:val="00BD3499"/>
    <w:rsid w:val="00BD3B15"/>
    <w:rsid w:val="00BD3F53"/>
    <w:rsid w:val="00BD41AE"/>
    <w:rsid w:val="00BD4BD9"/>
    <w:rsid w:val="00BD52DA"/>
    <w:rsid w:val="00BD53A1"/>
    <w:rsid w:val="00BD5C2C"/>
    <w:rsid w:val="00BD5D30"/>
    <w:rsid w:val="00BD7010"/>
    <w:rsid w:val="00BD7517"/>
    <w:rsid w:val="00BD7540"/>
    <w:rsid w:val="00BD79FB"/>
    <w:rsid w:val="00BE029E"/>
    <w:rsid w:val="00BE1289"/>
    <w:rsid w:val="00BE144B"/>
    <w:rsid w:val="00BE1AC2"/>
    <w:rsid w:val="00BE2290"/>
    <w:rsid w:val="00BE2310"/>
    <w:rsid w:val="00BE3108"/>
    <w:rsid w:val="00BE3182"/>
    <w:rsid w:val="00BE388F"/>
    <w:rsid w:val="00BE3EB2"/>
    <w:rsid w:val="00BE476E"/>
    <w:rsid w:val="00BE69D4"/>
    <w:rsid w:val="00BE6C8B"/>
    <w:rsid w:val="00BE6E9C"/>
    <w:rsid w:val="00BE70EB"/>
    <w:rsid w:val="00BE758F"/>
    <w:rsid w:val="00BE759B"/>
    <w:rsid w:val="00BE78FA"/>
    <w:rsid w:val="00BE7D0E"/>
    <w:rsid w:val="00BE7F3C"/>
    <w:rsid w:val="00BF0884"/>
    <w:rsid w:val="00BF0A74"/>
    <w:rsid w:val="00BF0D60"/>
    <w:rsid w:val="00BF0F7C"/>
    <w:rsid w:val="00BF12B2"/>
    <w:rsid w:val="00BF1302"/>
    <w:rsid w:val="00BF143F"/>
    <w:rsid w:val="00BF3371"/>
    <w:rsid w:val="00BF3614"/>
    <w:rsid w:val="00BF3764"/>
    <w:rsid w:val="00BF3816"/>
    <w:rsid w:val="00BF4D35"/>
    <w:rsid w:val="00BF4E4D"/>
    <w:rsid w:val="00BF4E58"/>
    <w:rsid w:val="00BF5604"/>
    <w:rsid w:val="00BF57F9"/>
    <w:rsid w:val="00BF5BBB"/>
    <w:rsid w:val="00BF6748"/>
    <w:rsid w:val="00BF7254"/>
    <w:rsid w:val="00BF796D"/>
    <w:rsid w:val="00BF7E2D"/>
    <w:rsid w:val="00BF7F4A"/>
    <w:rsid w:val="00BF7F60"/>
    <w:rsid w:val="00C0075B"/>
    <w:rsid w:val="00C01476"/>
    <w:rsid w:val="00C014A3"/>
    <w:rsid w:val="00C01570"/>
    <w:rsid w:val="00C01DF0"/>
    <w:rsid w:val="00C01FE0"/>
    <w:rsid w:val="00C02051"/>
    <w:rsid w:val="00C02796"/>
    <w:rsid w:val="00C02C02"/>
    <w:rsid w:val="00C03F4E"/>
    <w:rsid w:val="00C04420"/>
    <w:rsid w:val="00C04503"/>
    <w:rsid w:val="00C048EF"/>
    <w:rsid w:val="00C05074"/>
    <w:rsid w:val="00C05236"/>
    <w:rsid w:val="00C0556E"/>
    <w:rsid w:val="00C05BE9"/>
    <w:rsid w:val="00C05DEE"/>
    <w:rsid w:val="00C062AA"/>
    <w:rsid w:val="00C0666F"/>
    <w:rsid w:val="00C0699D"/>
    <w:rsid w:val="00C06CB1"/>
    <w:rsid w:val="00C06CEC"/>
    <w:rsid w:val="00C06D79"/>
    <w:rsid w:val="00C06D81"/>
    <w:rsid w:val="00C06E74"/>
    <w:rsid w:val="00C07330"/>
    <w:rsid w:val="00C0768D"/>
    <w:rsid w:val="00C0792A"/>
    <w:rsid w:val="00C07DEB"/>
    <w:rsid w:val="00C1004B"/>
    <w:rsid w:val="00C10507"/>
    <w:rsid w:val="00C10AB5"/>
    <w:rsid w:val="00C1139C"/>
    <w:rsid w:val="00C121D4"/>
    <w:rsid w:val="00C12DD9"/>
    <w:rsid w:val="00C135EA"/>
    <w:rsid w:val="00C13766"/>
    <w:rsid w:val="00C13B31"/>
    <w:rsid w:val="00C13FE8"/>
    <w:rsid w:val="00C14123"/>
    <w:rsid w:val="00C14AE7"/>
    <w:rsid w:val="00C15122"/>
    <w:rsid w:val="00C154FC"/>
    <w:rsid w:val="00C15611"/>
    <w:rsid w:val="00C15A66"/>
    <w:rsid w:val="00C161A4"/>
    <w:rsid w:val="00C161B4"/>
    <w:rsid w:val="00C16B08"/>
    <w:rsid w:val="00C16B7C"/>
    <w:rsid w:val="00C176C6"/>
    <w:rsid w:val="00C2049D"/>
    <w:rsid w:val="00C207B0"/>
    <w:rsid w:val="00C20F88"/>
    <w:rsid w:val="00C21A10"/>
    <w:rsid w:val="00C21B25"/>
    <w:rsid w:val="00C22587"/>
    <w:rsid w:val="00C23193"/>
    <w:rsid w:val="00C238BB"/>
    <w:rsid w:val="00C23A1B"/>
    <w:rsid w:val="00C2463C"/>
    <w:rsid w:val="00C24EE5"/>
    <w:rsid w:val="00C25673"/>
    <w:rsid w:val="00C27393"/>
    <w:rsid w:val="00C27474"/>
    <w:rsid w:val="00C27762"/>
    <w:rsid w:val="00C2795E"/>
    <w:rsid w:val="00C27D77"/>
    <w:rsid w:val="00C30383"/>
    <w:rsid w:val="00C305FE"/>
    <w:rsid w:val="00C309BA"/>
    <w:rsid w:val="00C30B29"/>
    <w:rsid w:val="00C30C88"/>
    <w:rsid w:val="00C30F12"/>
    <w:rsid w:val="00C314D6"/>
    <w:rsid w:val="00C3203A"/>
    <w:rsid w:val="00C323B5"/>
    <w:rsid w:val="00C32EA8"/>
    <w:rsid w:val="00C3301B"/>
    <w:rsid w:val="00C3313E"/>
    <w:rsid w:val="00C34681"/>
    <w:rsid w:val="00C34E7A"/>
    <w:rsid w:val="00C35180"/>
    <w:rsid w:val="00C352FA"/>
    <w:rsid w:val="00C35B87"/>
    <w:rsid w:val="00C36CDF"/>
    <w:rsid w:val="00C371DA"/>
    <w:rsid w:val="00C37697"/>
    <w:rsid w:val="00C37B02"/>
    <w:rsid w:val="00C403E9"/>
    <w:rsid w:val="00C408FA"/>
    <w:rsid w:val="00C40AF0"/>
    <w:rsid w:val="00C40C67"/>
    <w:rsid w:val="00C40D5D"/>
    <w:rsid w:val="00C41041"/>
    <w:rsid w:val="00C415B7"/>
    <w:rsid w:val="00C418EF"/>
    <w:rsid w:val="00C418FB"/>
    <w:rsid w:val="00C4192B"/>
    <w:rsid w:val="00C427D4"/>
    <w:rsid w:val="00C42842"/>
    <w:rsid w:val="00C42D67"/>
    <w:rsid w:val="00C43362"/>
    <w:rsid w:val="00C43A3E"/>
    <w:rsid w:val="00C440F8"/>
    <w:rsid w:val="00C45315"/>
    <w:rsid w:val="00C45405"/>
    <w:rsid w:val="00C4554B"/>
    <w:rsid w:val="00C45BDA"/>
    <w:rsid w:val="00C460BC"/>
    <w:rsid w:val="00C461A8"/>
    <w:rsid w:val="00C4636E"/>
    <w:rsid w:val="00C46C78"/>
    <w:rsid w:val="00C472D1"/>
    <w:rsid w:val="00C473E8"/>
    <w:rsid w:val="00C47C90"/>
    <w:rsid w:val="00C5054A"/>
    <w:rsid w:val="00C5085D"/>
    <w:rsid w:val="00C514A7"/>
    <w:rsid w:val="00C51DBC"/>
    <w:rsid w:val="00C51F19"/>
    <w:rsid w:val="00C52701"/>
    <w:rsid w:val="00C52B04"/>
    <w:rsid w:val="00C53358"/>
    <w:rsid w:val="00C536CD"/>
    <w:rsid w:val="00C53846"/>
    <w:rsid w:val="00C538A6"/>
    <w:rsid w:val="00C53DCC"/>
    <w:rsid w:val="00C54219"/>
    <w:rsid w:val="00C54616"/>
    <w:rsid w:val="00C5581F"/>
    <w:rsid w:val="00C55978"/>
    <w:rsid w:val="00C55CC4"/>
    <w:rsid w:val="00C55F19"/>
    <w:rsid w:val="00C561E5"/>
    <w:rsid w:val="00C574C8"/>
    <w:rsid w:val="00C57D91"/>
    <w:rsid w:val="00C57DE0"/>
    <w:rsid w:val="00C57FD9"/>
    <w:rsid w:val="00C6064E"/>
    <w:rsid w:val="00C610C2"/>
    <w:rsid w:val="00C61D67"/>
    <w:rsid w:val="00C621F9"/>
    <w:rsid w:val="00C62221"/>
    <w:rsid w:val="00C63533"/>
    <w:rsid w:val="00C63537"/>
    <w:rsid w:val="00C65407"/>
    <w:rsid w:val="00C656AD"/>
    <w:rsid w:val="00C659DC"/>
    <w:rsid w:val="00C659EB"/>
    <w:rsid w:val="00C660BB"/>
    <w:rsid w:val="00C662BE"/>
    <w:rsid w:val="00C6688F"/>
    <w:rsid w:val="00C671FE"/>
    <w:rsid w:val="00C6752E"/>
    <w:rsid w:val="00C700B7"/>
    <w:rsid w:val="00C70E80"/>
    <w:rsid w:val="00C7115B"/>
    <w:rsid w:val="00C7120E"/>
    <w:rsid w:val="00C725B5"/>
    <w:rsid w:val="00C72D5F"/>
    <w:rsid w:val="00C7301A"/>
    <w:rsid w:val="00C73DE1"/>
    <w:rsid w:val="00C7428B"/>
    <w:rsid w:val="00C74764"/>
    <w:rsid w:val="00C74E09"/>
    <w:rsid w:val="00C75124"/>
    <w:rsid w:val="00C75210"/>
    <w:rsid w:val="00C7596A"/>
    <w:rsid w:val="00C75BD4"/>
    <w:rsid w:val="00C75C53"/>
    <w:rsid w:val="00C75EED"/>
    <w:rsid w:val="00C76A7D"/>
    <w:rsid w:val="00C77AF7"/>
    <w:rsid w:val="00C77F49"/>
    <w:rsid w:val="00C8009A"/>
    <w:rsid w:val="00C80AB3"/>
    <w:rsid w:val="00C80F4B"/>
    <w:rsid w:val="00C812AB"/>
    <w:rsid w:val="00C8146B"/>
    <w:rsid w:val="00C81BD5"/>
    <w:rsid w:val="00C81C7C"/>
    <w:rsid w:val="00C81F9E"/>
    <w:rsid w:val="00C82764"/>
    <w:rsid w:val="00C82D29"/>
    <w:rsid w:val="00C8300B"/>
    <w:rsid w:val="00C839E3"/>
    <w:rsid w:val="00C83F9F"/>
    <w:rsid w:val="00C84038"/>
    <w:rsid w:val="00C84049"/>
    <w:rsid w:val="00C84059"/>
    <w:rsid w:val="00C84676"/>
    <w:rsid w:val="00C8547D"/>
    <w:rsid w:val="00C8591F"/>
    <w:rsid w:val="00C85D00"/>
    <w:rsid w:val="00C8646F"/>
    <w:rsid w:val="00C8665E"/>
    <w:rsid w:val="00C87554"/>
    <w:rsid w:val="00C87614"/>
    <w:rsid w:val="00C87878"/>
    <w:rsid w:val="00C8788D"/>
    <w:rsid w:val="00C87B4F"/>
    <w:rsid w:val="00C87BD9"/>
    <w:rsid w:val="00C87DE7"/>
    <w:rsid w:val="00C909BC"/>
    <w:rsid w:val="00C90A6D"/>
    <w:rsid w:val="00C911D1"/>
    <w:rsid w:val="00C91444"/>
    <w:rsid w:val="00C930C7"/>
    <w:rsid w:val="00C93289"/>
    <w:rsid w:val="00C933B8"/>
    <w:rsid w:val="00C93661"/>
    <w:rsid w:val="00C93BA6"/>
    <w:rsid w:val="00C93BAF"/>
    <w:rsid w:val="00C941FB"/>
    <w:rsid w:val="00C94614"/>
    <w:rsid w:val="00C947C7"/>
    <w:rsid w:val="00C95043"/>
    <w:rsid w:val="00C95286"/>
    <w:rsid w:val="00C954D7"/>
    <w:rsid w:val="00C9572E"/>
    <w:rsid w:val="00C95C67"/>
    <w:rsid w:val="00C9613C"/>
    <w:rsid w:val="00C97190"/>
    <w:rsid w:val="00C97E93"/>
    <w:rsid w:val="00CA0684"/>
    <w:rsid w:val="00CA11C1"/>
    <w:rsid w:val="00CA138E"/>
    <w:rsid w:val="00CA252A"/>
    <w:rsid w:val="00CA2847"/>
    <w:rsid w:val="00CA29D6"/>
    <w:rsid w:val="00CA2A4A"/>
    <w:rsid w:val="00CA2FF1"/>
    <w:rsid w:val="00CA318D"/>
    <w:rsid w:val="00CA32CB"/>
    <w:rsid w:val="00CA40F8"/>
    <w:rsid w:val="00CA4317"/>
    <w:rsid w:val="00CA45FD"/>
    <w:rsid w:val="00CA4DA7"/>
    <w:rsid w:val="00CA4F4F"/>
    <w:rsid w:val="00CA5292"/>
    <w:rsid w:val="00CA61C0"/>
    <w:rsid w:val="00CA6638"/>
    <w:rsid w:val="00CA75A2"/>
    <w:rsid w:val="00CA7E7B"/>
    <w:rsid w:val="00CB0391"/>
    <w:rsid w:val="00CB18ED"/>
    <w:rsid w:val="00CB2738"/>
    <w:rsid w:val="00CB283F"/>
    <w:rsid w:val="00CB3C4F"/>
    <w:rsid w:val="00CB3E55"/>
    <w:rsid w:val="00CB4264"/>
    <w:rsid w:val="00CB494C"/>
    <w:rsid w:val="00CB49F8"/>
    <w:rsid w:val="00CB4EC0"/>
    <w:rsid w:val="00CB53B6"/>
    <w:rsid w:val="00CB558E"/>
    <w:rsid w:val="00CB571A"/>
    <w:rsid w:val="00CB575C"/>
    <w:rsid w:val="00CB5EE1"/>
    <w:rsid w:val="00CB679E"/>
    <w:rsid w:val="00CB6C0C"/>
    <w:rsid w:val="00CB7080"/>
    <w:rsid w:val="00CB7B6D"/>
    <w:rsid w:val="00CB7DCD"/>
    <w:rsid w:val="00CC0994"/>
    <w:rsid w:val="00CC0C1B"/>
    <w:rsid w:val="00CC0E90"/>
    <w:rsid w:val="00CC13A2"/>
    <w:rsid w:val="00CC1CC6"/>
    <w:rsid w:val="00CC21DE"/>
    <w:rsid w:val="00CC2753"/>
    <w:rsid w:val="00CC2C88"/>
    <w:rsid w:val="00CC31B3"/>
    <w:rsid w:val="00CC3542"/>
    <w:rsid w:val="00CC4277"/>
    <w:rsid w:val="00CC48C1"/>
    <w:rsid w:val="00CC50DA"/>
    <w:rsid w:val="00CC58C9"/>
    <w:rsid w:val="00CC58EF"/>
    <w:rsid w:val="00CC623C"/>
    <w:rsid w:val="00CC6544"/>
    <w:rsid w:val="00CC6C8E"/>
    <w:rsid w:val="00CC77B4"/>
    <w:rsid w:val="00CD03D6"/>
    <w:rsid w:val="00CD0DA2"/>
    <w:rsid w:val="00CD25D7"/>
    <w:rsid w:val="00CD3542"/>
    <w:rsid w:val="00CD3A36"/>
    <w:rsid w:val="00CD5137"/>
    <w:rsid w:val="00CD5370"/>
    <w:rsid w:val="00CD588C"/>
    <w:rsid w:val="00CD5B8F"/>
    <w:rsid w:val="00CD61C6"/>
    <w:rsid w:val="00CD6FA6"/>
    <w:rsid w:val="00CD75C6"/>
    <w:rsid w:val="00CD76AF"/>
    <w:rsid w:val="00CD7859"/>
    <w:rsid w:val="00CE017C"/>
    <w:rsid w:val="00CE023B"/>
    <w:rsid w:val="00CE051D"/>
    <w:rsid w:val="00CE09F0"/>
    <w:rsid w:val="00CE1676"/>
    <w:rsid w:val="00CE26EF"/>
    <w:rsid w:val="00CE2C7E"/>
    <w:rsid w:val="00CE3680"/>
    <w:rsid w:val="00CE4437"/>
    <w:rsid w:val="00CE44F9"/>
    <w:rsid w:val="00CE4AA3"/>
    <w:rsid w:val="00CE4C05"/>
    <w:rsid w:val="00CE4C17"/>
    <w:rsid w:val="00CE4DA2"/>
    <w:rsid w:val="00CE4EEE"/>
    <w:rsid w:val="00CE503B"/>
    <w:rsid w:val="00CE51FF"/>
    <w:rsid w:val="00CE6F81"/>
    <w:rsid w:val="00CE78C7"/>
    <w:rsid w:val="00CF030E"/>
    <w:rsid w:val="00CF0328"/>
    <w:rsid w:val="00CF0825"/>
    <w:rsid w:val="00CF1210"/>
    <w:rsid w:val="00CF144A"/>
    <w:rsid w:val="00CF166F"/>
    <w:rsid w:val="00CF1F80"/>
    <w:rsid w:val="00CF2783"/>
    <w:rsid w:val="00CF2C32"/>
    <w:rsid w:val="00CF2E69"/>
    <w:rsid w:val="00CF3508"/>
    <w:rsid w:val="00CF35ED"/>
    <w:rsid w:val="00CF3661"/>
    <w:rsid w:val="00CF40E0"/>
    <w:rsid w:val="00CF54FD"/>
    <w:rsid w:val="00CF5762"/>
    <w:rsid w:val="00CF5ADF"/>
    <w:rsid w:val="00CF5C84"/>
    <w:rsid w:val="00CF616E"/>
    <w:rsid w:val="00CF6974"/>
    <w:rsid w:val="00CF6A06"/>
    <w:rsid w:val="00CF738C"/>
    <w:rsid w:val="00D00030"/>
    <w:rsid w:val="00D0006C"/>
    <w:rsid w:val="00D001F1"/>
    <w:rsid w:val="00D00299"/>
    <w:rsid w:val="00D007D0"/>
    <w:rsid w:val="00D008F8"/>
    <w:rsid w:val="00D00945"/>
    <w:rsid w:val="00D00D3F"/>
    <w:rsid w:val="00D0116D"/>
    <w:rsid w:val="00D0147C"/>
    <w:rsid w:val="00D01A6B"/>
    <w:rsid w:val="00D02434"/>
    <w:rsid w:val="00D02DCA"/>
    <w:rsid w:val="00D03EFB"/>
    <w:rsid w:val="00D04C4C"/>
    <w:rsid w:val="00D04CDD"/>
    <w:rsid w:val="00D0518B"/>
    <w:rsid w:val="00D05562"/>
    <w:rsid w:val="00D05E1D"/>
    <w:rsid w:val="00D06749"/>
    <w:rsid w:val="00D077BA"/>
    <w:rsid w:val="00D07801"/>
    <w:rsid w:val="00D10366"/>
    <w:rsid w:val="00D106E0"/>
    <w:rsid w:val="00D107B5"/>
    <w:rsid w:val="00D10F20"/>
    <w:rsid w:val="00D11309"/>
    <w:rsid w:val="00D11BDD"/>
    <w:rsid w:val="00D11E9E"/>
    <w:rsid w:val="00D123B6"/>
    <w:rsid w:val="00D12C83"/>
    <w:rsid w:val="00D1336B"/>
    <w:rsid w:val="00D13DA8"/>
    <w:rsid w:val="00D140CC"/>
    <w:rsid w:val="00D1444B"/>
    <w:rsid w:val="00D1453C"/>
    <w:rsid w:val="00D14DCB"/>
    <w:rsid w:val="00D14E29"/>
    <w:rsid w:val="00D15538"/>
    <w:rsid w:val="00D159F1"/>
    <w:rsid w:val="00D15DD7"/>
    <w:rsid w:val="00D16510"/>
    <w:rsid w:val="00D1659E"/>
    <w:rsid w:val="00D168CC"/>
    <w:rsid w:val="00D16C4F"/>
    <w:rsid w:val="00D16F60"/>
    <w:rsid w:val="00D2038A"/>
    <w:rsid w:val="00D204A7"/>
    <w:rsid w:val="00D209D4"/>
    <w:rsid w:val="00D20B04"/>
    <w:rsid w:val="00D20D02"/>
    <w:rsid w:val="00D20D51"/>
    <w:rsid w:val="00D213BA"/>
    <w:rsid w:val="00D215DE"/>
    <w:rsid w:val="00D21CE4"/>
    <w:rsid w:val="00D2240E"/>
    <w:rsid w:val="00D22845"/>
    <w:rsid w:val="00D230C0"/>
    <w:rsid w:val="00D23188"/>
    <w:rsid w:val="00D234CE"/>
    <w:rsid w:val="00D23786"/>
    <w:rsid w:val="00D23EA4"/>
    <w:rsid w:val="00D23F6E"/>
    <w:rsid w:val="00D240AB"/>
    <w:rsid w:val="00D24219"/>
    <w:rsid w:val="00D242F5"/>
    <w:rsid w:val="00D24493"/>
    <w:rsid w:val="00D25313"/>
    <w:rsid w:val="00D26361"/>
    <w:rsid w:val="00D2671B"/>
    <w:rsid w:val="00D26EB7"/>
    <w:rsid w:val="00D27531"/>
    <w:rsid w:val="00D30E74"/>
    <w:rsid w:val="00D30F86"/>
    <w:rsid w:val="00D32FD5"/>
    <w:rsid w:val="00D33EA7"/>
    <w:rsid w:val="00D3533B"/>
    <w:rsid w:val="00D35B6C"/>
    <w:rsid w:val="00D36580"/>
    <w:rsid w:val="00D3754B"/>
    <w:rsid w:val="00D37775"/>
    <w:rsid w:val="00D402D0"/>
    <w:rsid w:val="00D40DFB"/>
    <w:rsid w:val="00D41232"/>
    <w:rsid w:val="00D41FC6"/>
    <w:rsid w:val="00D42142"/>
    <w:rsid w:val="00D43C2A"/>
    <w:rsid w:val="00D441DD"/>
    <w:rsid w:val="00D4429D"/>
    <w:rsid w:val="00D44419"/>
    <w:rsid w:val="00D445D1"/>
    <w:rsid w:val="00D456CF"/>
    <w:rsid w:val="00D45D89"/>
    <w:rsid w:val="00D4613F"/>
    <w:rsid w:val="00D46C1B"/>
    <w:rsid w:val="00D46C88"/>
    <w:rsid w:val="00D473A8"/>
    <w:rsid w:val="00D47962"/>
    <w:rsid w:val="00D50302"/>
    <w:rsid w:val="00D50462"/>
    <w:rsid w:val="00D504AF"/>
    <w:rsid w:val="00D50C75"/>
    <w:rsid w:val="00D50EC7"/>
    <w:rsid w:val="00D51423"/>
    <w:rsid w:val="00D51F78"/>
    <w:rsid w:val="00D5236D"/>
    <w:rsid w:val="00D52497"/>
    <w:rsid w:val="00D5257F"/>
    <w:rsid w:val="00D52CCB"/>
    <w:rsid w:val="00D53178"/>
    <w:rsid w:val="00D53AAA"/>
    <w:rsid w:val="00D53F29"/>
    <w:rsid w:val="00D54612"/>
    <w:rsid w:val="00D5494B"/>
    <w:rsid w:val="00D54EB3"/>
    <w:rsid w:val="00D54EC0"/>
    <w:rsid w:val="00D55A32"/>
    <w:rsid w:val="00D55A4E"/>
    <w:rsid w:val="00D5602B"/>
    <w:rsid w:val="00D5621C"/>
    <w:rsid w:val="00D563D0"/>
    <w:rsid w:val="00D567AA"/>
    <w:rsid w:val="00D56E17"/>
    <w:rsid w:val="00D57786"/>
    <w:rsid w:val="00D57D98"/>
    <w:rsid w:val="00D57F70"/>
    <w:rsid w:val="00D6015B"/>
    <w:rsid w:val="00D605C6"/>
    <w:rsid w:val="00D617A2"/>
    <w:rsid w:val="00D62D38"/>
    <w:rsid w:val="00D63264"/>
    <w:rsid w:val="00D638C7"/>
    <w:rsid w:val="00D63C9F"/>
    <w:rsid w:val="00D63D26"/>
    <w:rsid w:val="00D640F3"/>
    <w:rsid w:val="00D6457A"/>
    <w:rsid w:val="00D64BC7"/>
    <w:rsid w:val="00D64FFB"/>
    <w:rsid w:val="00D66661"/>
    <w:rsid w:val="00D67311"/>
    <w:rsid w:val="00D67C63"/>
    <w:rsid w:val="00D700A8"/>
    <w:rsid w:val="00D701F8"/>
    <w:rsid w:val="00D707FD"/>
    <w:rsid w:val="00D70B93"/>
    <w:rsid w:val="00D7144B"/>
    <w:rsid w:val="00D719E6"/>
    <w:rsid w:val="00D71AAE"/>
    <w:rsid w:val="00D722D8"/>
    <w:rsid w:val="00D7261D"/>
    <w:rsid w:val="00D7292F"/>
    <w:rsid w:val="00D72E53"/>
    <w:rsid w:val="00D732A4"/>
    <w:rsid w:val="00D737C7"/>
    <w:rsid w:val="00D73DE5"/>
    <w:rsid w:val="00D74706"/>
    <w:rsid w:val="00D75E73"/>
    <w:rsid w:val="00D772D3"/>
    <w:rsid w:val="00D77903"/>
    <w:rsid w:val="00D77A49"/>
    <w:rsid w:val="00D77E48"/>
    <w:rsid w:val="00D77F13"/>
    <w:rsid w:val="00D80214"/>
    <w:rsid w:val="00D80D24"/>
    <w:rsid w:val="00D82D47"/>
    <w:rsid w:val="00D82D93"/>
    <w:rsid w:val="00D8355D"/>
    <w:rsid w:val="00D840EE"/>
    <w:rsid w:val="00D8446D"/>
    <w:rsid w:val="00D84531"/>
    <w:rsid w:val="00D846BC"/>
    <w:rsid w:val="00D85A7A"/>
    <w:rsid w:val="00D86038"/>
    <w:rsid w:val="00D863E8"/>
    <w:rsid w:val="00D8640C"/>
    <w:rsid w:val="00D8653B"/>
    <w:rsid w:val="00D86664"/>
    <w:rsid w:val="00D866F6"/>
    <w:rsid w:val="00D8691D"/>
    <w:rsid w:val="00D901FE"/>
    <w:rsid w:val="00D904A4"/>
    <w:rsid w:val="00D909F5"/>
    <w:rsid w:val="00D91998"/>
    <w:rsid w:val="00D91D1E"/>
    <w:rsid w:val="00D92015"/>
    <w:rsid w:val="00D92218"/>
    <w:rsid w:val="00D922A3"/>
    <w:rsid w:val="00D926A6"/>
    <w:rsid w:val="00D92A71"/>
    <w:rsid w:val="00D92BC3"/>
    <w:rsid w:val="00D92CDF"/>
    <w:rsid w:val="00D92E62"/>
    <w:rsid w:val="00D92EFA"/>
    <w:rsid w:val="00D937ED"/>
    <w:rsid w:val="00D939C6"/>
    <w:rsid w:val="00D94302"/>
    <w:rsid w:val="00D953E8"/>
    <w:rsid w:val="00D95787"/>
    <w:rsid w:val="00D9586A"/>
    <w:rsid w:val="00D959D6"/>
    <w:rsid w:val="00D95ABD"/>
    <w:rsid w:val="00D95B58"/>
    <w:rsid w:val="00D95B70"/>
    <w:rsid w:val="00D9702B"/>
    <w:rsid w:val="00D97786"/>
    <w:rsid w:val="00D97BF2"/>
    <w:rsid w:val="00D97C84"/>
    <w:rsid w:val="00D97CF3"/>
    <w:rsid w:val="00D97F9D"/>
    <w:rsid w:val="00DA084F"/>
    <w:rsid w:val="00DA0979"/>
    <w:rsid w:val="00DA099F"/>
    <w:rsid w:val="00DA0F98"/>
    <w:rsid w:val="00DA0FB8"/>
    <w:rsid w:val="00DA15B2"/>
    <w:rsid w:val="00DA1E91"/>
    <w:rsid w:val="00DA2294"/>
    <w:rsid w:val="00DA273D"/>
    <w:rsid w:val="00DA2A3C"/>
    <w:rsid w:val="00DA3C76"/>
    <w:rsid w:val="00DA44FD"/>
    <w:rsid w:val="00DA46EB"/>
    <w:rsid w:val="00DA4A22"/>
    <w:rsid w:val="00DA5257"/>
    <w:rsid w:val="00DA5312"/>
    <w:rsid w:val="00DA54EF"/>
    <w:rsid w:val="00DA5E88"/>
    <w:rsid w:val="00DA609D"/>
    <w:rsid w:val="00DA614E"/>
    <w:rsid w:val="00DA625F"/>
    <w:rsid w:val="00DA6419"/>
    <w:rsid w:val="00DA72A1"/>
    <w:rsid w:val="00DA7EFB"/>
    <w:rsid w:val="00DB00FB"/>
    <w:rsid w:val="00DB123A"/>
    <w:rsid w:val="00DB14A7"/>
    <w:rsid w:val="00DB17CC"/>
    <w:rsid w:val="00DB1A47"/>
    <w:rsid w:val="00DB1E60"/>
    <w:rsid w:val="00DB25EF"/>
    <w:rsid w:val="00DB2C75"/>
    <w:rsid w:val="00DB3280"/>
    <w:rsid w:val="00DB36C2"/>
    <w:rsid w:val="00DB38C6"/>
    <w:rsid w:val="00DB3B1F"/>
    <w:rsid w:val="00DB43C8"/>
    <w:rsid w:val="00DB4B14"/>
    <w:rsid w:val="00DB4FCB"/>
    <w:rsid w:val="00DB5B7C"/>
    <w:rsid w:val="00DB5C45"/>
    <w:rsid w:val="00DB676E"/>
    <w:rsid w:val="00DB67FA"/>
    <w:rsid w:val="00DB6C08"/>
    <w:rsid w:val="00DB6CDD"/>
    <w:rsid w:val="00DB731C"/>
    <w:rsid w:val="00DB7C4D"/>
    <w:rsid w:val="00DC0471"/>
    <w:rsid w:val="00DC0BF9"/>
    <w:rsid w:val="00DC115A"/>
    <w:rsid w:val="00DC1509"/>
    <w:rsid w:val="00DC161B"/>
    <w:rsid w:val="00DC1BB5"/>
    <w:rsid w:val="00DC20BE"/>
    <w:rsid w:val="00DC24F1"/>
    <w:rsid w:val="00DC274D"/>
    <w:rsid w:val="00DC29EB"/>
    <w:rsid w:val="00DC383C"/>
    <w:rsid w:val="00DC46DF"/>
    <w:rsid w:val="00DC4737"/>
    <w:rsid w:val="00DC4B5A"/>
    <w:rsid w:val="00DC5AF3"/>
    <w:rsid w:val="00DC5E82"/>
    <w:rsid w:val="00DC67AE"/>
    <w:rsid w:val="00DC6A47"/>
    <w:rsid w:val="00DC6FEC"/>
    <w:rsid w:val="00DC72DB"/>
    <w:rsid w:val="00DC7A95"/>
    <w:rsid w:val="00DC7CEF"/>
    <w:rsid w:val="00DD039C"/>
    <w:rsid w:val="00DD0511"/>
    <w:rsid w:val="00DD0ABD"/>
    <w:rsid w:val="00DD0F8D"/>
    <w:rsid w:val="00DD1A08"/>
    <w:rsid w:val="00DD1BDF"/>
    <w:rsid w:val="00DD209E"/>
    <w:rsid w:val="00DD228B"/>
    <w:rsid w:val="00DD2326"/>
    <w:rsid w:val="00DD2739"/>
    <w:rsid w:val="00DD283B"/>
    <w:rsid w:val="00DD3037"/>
    <w:rsid w:val="00DD30E3"/>
    <w:rsid w:val="00DD343C"/>
    <w:rsid w:val="00DD3A02"/>
    <w:rsid w:val="00DD47B6"/>
    <w:rsid w:val="00DD500F"/>
    <w:rsid w:val="00DD52AA"/>
    <w:rsid w:val="00DD5557"/>
    <w:rsid w:val="00DD57FB"/>
    <w:rsid w:val="00DD6599"/>
    <w:rsid w:val="00DD6760"/>
    <w:rsid w:val="00DD682B"/>
    <w:rsid w:val="00DD6EE2"/>
    <w:rsid w:val="00DD73F5"/>
    <w:rsid w:val="00DD7CE9"/>
    <w:rsid w:val="00DD7E2B"/>
    <w:rsid w:val="00DE003C"/>
    <w:rsid w:val="00DE0069"/>
    <w:rsid w:val="00DE0489"/>
    <w:rsid w:val="00DE06EE"/>
    <w:rsid w:val="00DE26A3"/>
    <w:rsid w:val="00DE2765"/>
    <w:rsid w:val="00DE2871"/>
    <w:rsid w:val="00DE2D8B"/>
    <w:rsid w:val="00DE30E2"/>
    <w:rsid w:val="00DE31D0"/>
    <w:rsid w:val="00DE3A92"/>
    <w:rsid w:val="00DE3F42"/>
    <w:rsid w:val="00DE4056"/>
    <w:rsid w:val="00DE418D"/>
    <w:rsid w:val="00DE4C3B"/>
    <w:rsid w:val="00DE5046"/>
    <w:rsid w:val="00DE5DB0"/>
    <w:rsid w:val="00DE68DE"/>
    <w:rsid w:val="00DE6E4E"/>
    <w:rsid w:val="00DE6E9D"/>
    <w:rsid w:val="00DE7EC9"/>
    <w:rsid w:val="00DF019A"/>
    <w:rsid w:val="00DF07F9"/>
    <w:rsid w:val="00DF082D"/>
    <w:rsid w:val="00DF0D47"/>
    <w:rsid w:val="00DF191D"/>
    <w:rsid w:val="00DF1A0F"/>
    <w:rsid w:val="00DF1F96"/>
    <w:rsid w:val="00DF2511"/>
    <w:rsid w:val="00DF3A7F"/>
    <w:rsid w:val="00DF41BC"/>
    <w:rsid w:val="00DF4931"/>
    <w:rsid w:val="00DF5CFA"/>
    <w:rsid w:val="00DF6B9D"/>
    <w:rsid w:val="00DF6CB2"/>
    <w:rsid w:val="00DF6FA1"/>
    <w:rsid w:val="00DF7276"/>
    <w:rsid w:val="00DF796D"/>
    <w:rsid w:val="00DF7E74"/>
    <w:rsid w:val="00DF7FF9"/>
    <w:rsid w:val="00E0037B"/>
    <w:rsid w:val="00E0223A"/>
    <w:rsid w:val="00E029C0"/>
    <w:rsid w:val="00E02E73"/>
    <w:rsid w:val="00E0342E"/>
    <w:rsid w:val="00E03914"/>
    <w:rsid w:val="00E03A84"/>
    <w:rsid w:val="00E044B7"/>
    <w:rsid w:val="00E0470E"/>
    <w:rsid w:val="00E047FC"/>
    <w:rsid w:val="00E05110"/>
    <w:rsid w:val="00E0540B"/>
    <w:rsid w:val="00E06527"/>
    <w:rsid w:val="00E06C9C"/>
    <w:rsid w:val="00E06F9E"/>
    <w:rsid w:val="00E07986"/>
    <w:rsid w:val="00E10B74"/>
    <w:rsid w:val="00E11150"/>
    <w:rsid w:val="00E117E4"/>
    <w:rsid w:val="00E122B8"/>
    <w:rsid w:val="00E124DF"/>
    <w:rsid w:val="00E12727"/>
    <w:rsid w:val="00E133BE"/>
    <w:rsid w:val="00E133CA"/>
    <w:rsid w:val="00E13BEC"/>
    <w:rsid w:val="00E1437A"/>
    <w:rsid w:val="00E14530"/>
    <w:rsid w:val="00E1493E"/>
    <w:rsid w:val="00E14BBA"/>
    <w:rsid w:val="00E15192"/>
    <w:rsid w:val="00E15A70"/>
    <w:rsid w:val="00E16860"/>
    <w:rsid w:val="00E169C7"/>
    <w:rsid w:val="00E16B04"/>
    <w:rsid w:val="00E16B81"/>
    <w:rsid w:val="00E16DDA"/>
    <w:rsid w:val="00E1703D"/>
    <w:rsid w:val="00E17379"/>
    <w:rsid w:val="00E203CB"/>
    <w:rsid w:val="00E210A4"/>
    <w:rsid w:val="00E214C4"/>
    <w:rsid w:val="00E22C7F"/>
    <w:rsid w:val="00E23797"/>
    <w:rsid w:val="00E23C4B"/>
    <w:rsid w:val="00E23CED"/>
    <w:rsid w:val="00E251DD"/>
    <w:rsid w:val="00E2551D"/>
    <w:rsid w:val="00E26771"/>
    <w:rsid w:val="00E26B36"/>
    <w:rsid w:val="00E27129"/>
    <w:rsid w:val="00E2717C"/>
    <w:rsid w:val="00E27704"/>
    <w:rsid w:val="00E27C8E"/>
    <w:rsid w:val="00E30084"/>
    <w:rsid w:val="00E304B5"/>
    <w:rsid w:val="00E306D7"/>
    <w:rsid w:val="00E30A1F"/>
    <w:rsid w:val="00E3105E"/>
    <w:rsid w:val="00E313F3"/>
    <w:rsid w:val="00E31AF9"/>
    <w:rsid w:val="00E31BEB"/>
    <w:rsid w:val="00E31CED"/>
    <w:rsid w:val="00E31F84"/>
    <w:rsid w:val="00E32445"/>
    <w:rsid w:val="00E32B52"/>
    <w:rsid w:val="00E33055"/>
    <w:rsid w:val="00E33115"/>
    <w:rsid w:val="00E3317F"/>
    <w:rsid w:val="00E33605"/>
    <w:rsid w:val="00E33F5D"/>
    <w:rsid w:val="00E34EBA"/>
    <w:rsid w:val="00E35919"/>
    <w:rsid w:val="00E36100"/>
    <w:rsid w:val="00E3631E"/>
    <w:rsid w:val="00E36B35"/>
    <w:rsid w:val="00E36D03"/>
    <w:rsid w:val="00E372DB"/>
    <w:rsid w:val="00E40E01"/>
    <w:rsid w:val="00E4104B"/>
    <w:rsid w:val="00E413BB"/>
    <w:rsid w:val="00E41C2F"/>
    <w:rsid w:val="00E41FE2"/>
    <w:rsid w:val="00E428DA"/>
    <w:rsid w:val="00E429C1"/>
    <w:rsid w:val="00E43C48"/>
    <w:rsid w:val="00E445CF"/>
    <w:rsid w:val="00E44F6C"/>
    <w:rsid w:val="00E453CB"/>
    <w:rsid w:val="00E45840"/>
    <w:rsid w:val="00E45A9A"/>
    <w:rsid w:val="00E460DA"/>
    <w:rsid w:val="00E47038"/>
    <w:rsid w:val="00E47806"/>
    <w:rsid w:val="00E47E29"/>
    <w:rsid w:val="00E50622"/>
    <w:rsid w:val="00E507E0"/>
    <w:rsid w:val="00E50A5A"/>
    <w:rsid w:val="00E5102D"/>
    <w:rsid w:val="00E5106F"/>
    <w:rsid w:val="00E517C9"/>
    <w:rsid w:val="00E51A65"/>
    <w:rsid w:val="00E51FDA"/>
    <w:rsid w:val="00E5219C"/>
    <w:rsid w:val="00E529B4"/>
    <w:rsid w:val="00E52ABB"/>
    <w:rsid w:val="00E537A9"/>
    <w:rsid w:val="00E53FBA"/>
    <w:rsid w:val="00E541A9"/>
    <w:rsid w:val="00E5447F"/>
    <w:rsid w:val="00E546D3"/>
    <w:rsid w:val="00E554A7"/>
    <w:rsid w:val="00E556B3"/>
    <w:rsid w:val="00E556BD"/>
    <w:rsid w:val="00E55715"/>
    <w:rsid w:val="00E5588F"/>
    <w:rsid w:val="00E558AC"/>
    <w:rsid w:val="00E55B33"/>
    <w:rsid w:val="00E55E29"/>
    <w:rsid w:val="00E566B8"/>
    <w:rsid w:val="00E567B9"/>
    <w:rsid w:val="00E56851"/>
    <w:rsid w:val="00E56D1A"/>
    <w:rsid w:val="00E60516"/>
    <w:rsid w:val="00E61755"/>
    <w:rsid w:val="00E62700"/>
    <w:rsid w:val="00E62AE8"/>
    <w:rsid w:val="00E630F4"/>
    <w:rsid w:val="00E63259"/>
    <w:rsid w:val="00E63378"/>
    <w:rsid w:val="00E63ABC"/>
    <w:rsid w:val="00E63C50"/>
    <w:rsid w:val="00E63F4E"/>
    <w:rsid w:val="00E64127"/>
    <w:rsid w:val="00E65A08"/>
    <w:rsid w:val="00E660A3"/>
    <w:rsid w:val="00E66AF7"/>
    <w:rsid w:val="00E673AD"/>
    <w:rsid w:val="00E675BD"/>
    <w:rsid w:val="00E67790"/>
    <w:rsid w:val="00E678B3"/>
    <w:rsid w:val="00E679A7"/>
    <w:rsid w:val="00E67E56"/>
    <w:rsid w:val="00E702EA"/>
    <w:rsid w:val="00E71A14"/>
    <w:rsid w:val="00E71AD8"/>
    <w:rsid w:val="00E72616"/>
    <w:rsid w:val="00E7277D"/>
    <w:rsid w:val="00E72A93"/>
    <w:rsid w:val="00E72B94"/>
    <w:rsid w:val="00E72CD6"/>
    <w:rsid w:val="00E73896"/>
    <w:rsid w:val="00E74008"/>
    <w:rsid w:val="00E757C1"/>
    <w:rsid w:val="00E769C9"/>
    <w:rsid w:val="00E76F7F"/>
    <w:rsid w:val="00E77BBE"/>
    <w:rsid w:val="00E805F8"/>
    <w:rsid w:val="00E809C2"/>
    <w:rsid w:val="00E80DE3"/>
    <w:rsid w:val="00E80FB1"/>
    <w:rsid w:val="00E81844"/>
    <w:rsid w:val="00E820E3"/>
    <w:rsid w:val="00E824AB"/>
    <w:rsid w:val="00E82927"/>
    <w:rsid w:val="00E82E33"/>
    <w:rsid w:val="00E839CD"/>
    <w:rsid w:val="00E84059"/>
    <w:rsid w:val="00E849C8"/>
    <w:rsid w:val="00E84ADB"/>
    <w:rsid w:val="00E8550E"/>
    <w:rsid w:val="00E8585F"/>
    <w:rsid w:val="00E863F7"/>
    <w:rsid w:val="00E867A9"/>
    <w:rsid w:val="00E86F72"/>
    <w:rsid w:val="00E870BB"/>
    <w:rsid w:val="00E8788D"/>
    <w:rsid w:val="00E87AEE"/>
    <w:rsid w:val="00E87B4B"/>
    <w:rsid w:val="00E87DB2"/>
    <w:rsid w:val="00E90087"/>
    <w:rsid w:val="00E90812"/>
    <w:rsid w:val="00E9114D"/>
    <w:rsid w:val="00E917CD"/>
    <w:rsid w:val="00E920F1"/>
    <w:rsid w:val="00E93731"/>
    <w:rsid w:val="00E93E54"/>
    <w:rsid w:val="00E94086"/>
    <w:rsid w:val="00E945B7"/>
    <w:rsid w:val="00E949C4"/>
    <w:rsid w:val="00E949E0"/>
    <w:rsid w:val="00E94BD2"/>
    <w:rsid w:val="00E954DA"/>
    <w:rsid w:val="00E9585E"/>
    <w:rsid w:val="00E959E1"/>
    <w:rsid w:val="00E964D9"/>
    <w:rsid w:val="00E964F1"/>
    <w:rsid w:val="00E9659D"/>
    <w:rsid w:val="00E973C9"/>
    <w:rsid w:val="00E973D1"/>
    <w:rsid w:val="00E976CF"/>
    <w:rsid w:val="00E978A6"/>
    <w:rsid w:val="00EA0546"/>
    <w:rsid w:val="00EA06BE"/>
    <w:rsid w:val="00EA0CE3"/>
    <w:rsid w:val="00EA1E85"/>
    <w:rsid w:val="00EA223E"/>
    <w:rsid w:val="00EA2885"/>
    <w:rsid w:val="00EA2C38"/>
    <w:rsid w:val="00EA3138"/>
    <w:rsid w:val="00EA348F"/>
    <w:rsid w:val="00EA351C"/>
    <w:rsid w:val="00EA3B19"/>
    <w:rsid w:val="00EA3C51"/>
    <w:rsid w:val="00EA44DF"/>
    <w:rsid w:val="00EA4538"/>
    <w:rsid w:val="00EA5090"/>
    <w:rsid w:val="00EA5789"/>
    <w:rsid w:val="00EA75EF"/>
    <w:rsid w:val="00EB03E4"/>
    <w:rsid w:val="00EB0402"/>
    <w:rsid w:val="00EB1584"/>
    <w:rsid w:val="00EB161C"/>
    <w:rsid w:val="00EB32BE"/>
    <w:rsid w:val="00EB34FD"/>
    <w:rsid w:val="00EB3AF9"/>
    <w:rsid w:val="00EB3D54"/>
    <w:rsid w:val="00EB3DB7"/>
    <w:rsid w:val="00EB4933"/>
    <w:rsid w:val="00EB56C7"/>
    <w:rsid w:val="00EB5B98"/>
    <w:rsid w:val="00EB5CD1"/>
    <w:rsid w:val="00EB5D32"/>
    <w:rsid w:val="00EB6090"/>
    <w:rsid w:val="00EB6151"/>
    <w:rsid w:val="00EB63C5"/>
    <w:rsid w:val="00EB683F"/>
    <w:rsid w:val="00EB74DB"/>
    <w:rsid w:val="00EB76E5"/>
    <w:rsid w:val="00EC0728"/>
    <w:rsid w:val="00EC082F"/>
    <w:rsid w:val="00EC0848"/>
    <w:rsid w:val="00EC0BE4"/>
    <w:rsid w:val="00EC122A"/>
    <w:rsid w:val="00EC16E4"/>
    <w:rsid w:val="00EC16F3"/>
    <w:rsid w:val="00EC1C7E"/>
    <w:rsid w:val="00EC1FAF"/>
    <w:rsid w:val="00EC2272"/>
    <w:rsid w:val="00EC249C"/>
    <w:rsid w:val="00EC28B6"/>
    <w:rsid w:val="00EC2E08"/>
    <w:rsid w:val="00EC330A"/>
    <w:rsid w:val="00EC3744"/>
    <w:rsid w:val="00EC3A60"/>
    <w:rsid w:val="00EC3F25"/>
    <w:rsid w:val="00EC42AA"/>
    <w:rsid w:val="00EC48E5"/>
    <w:rsid w:val="00EC4BA9"/>
    <w:rsid w:val="00EC4F09"/>
    <w:rsid w:val="00EC5039"/>
    <w:rsid w:val="00EC5190"/>
    <w:rsid w:val="00EC614E"/>
    <w:rsid w:val="00EC6222"/>
    <w:rsid w:val="00EC6AF8"/>
    <w:rsid w:val="00ED0438"/>
    <w:rsid w:val="00ED0638"/>
    <w:rsid w:val="00ED0BBB"/>
    <w:rsid w:val="00ED15D0"/>
    <w:rsid w:val="00ED2384"/>
    <w:rsid w:val="00ED24E1"/>
    <w:rsid w:val="00ED2A31"/>
    <w:rsid w:val="00ED2C6F"/>
    <w:rsid w:val="00ED38D4"/>
    <w:rsid w:val="00ED3AC1"/>
    <w:rsid w:val="00ED3C05"/>
    <w:rsid w:val="00ED4109"/>
    <w:rsid w:val="00ED4643"/>
    <w:rsid w:val="00ED4771"/>
    <w:rsid w:val="00ED4D91"/>
    <w:rsid w:val="00ED5C51"/>
    <w:rsid w:val="00ED5F95"/>
    <w:rsid w:val="00ED6108"/>
    <w:rsid w:val="00ED63D2"/>
    <w:rsid w:val="00ED6619"/>
    <w:rsid w:val="00ED67C8"/>
    <w:rsid w:val="00ED68CB"/>
    <w:rsid w:val="00ED6DB7"/>
    <w:rsid w:val="00ED789E"/>
    <w:rsid w:val="00ED7AFA"/>
    <w:rsid w:val="00EE04B9"/>
    <w:rsid w:val="00EE0FCF"/>
    <w:rsid w:val="00EE1FBD"/>
    <w:rsid w:val="00EE243C"/>
    <w:rsid w:val="00EE316D"/>
    <w:rsid w:val="00EE4874"/>
    <w:rsid w:val="00EE48ED"/>
    <w:rsid w:val="00EE56AB"/>
    <w:rsid w:val="00EE5759"/>
    <w:rsid w:val="00EE5D49"/>
    <w:rsid w:val="00EE5E2F"/>
    <w:rsid w:val="00EE634B"/>
    <w:rsid w:val="00EE64A2"/>
    <w:rsid w:val="00EE747D"/>
    <w:rsid w:val="00EE75F3"/>
    <w:rsid w:val="00EE7998"/>
    <w:rsid w:val="00EE7B62"/>
    <w:rsid w:val="00EF0A0B"/>
    <w:rsid w:val="00EF0BAA"/>
    <w:rsid w:val="00EF15E2"/>
    <w:rsid w:val="00EF1B9D"/>
    <w:rsid w:val="00EF1D1C"/>
    <w:rsid w:val="00EF1EDC"/>
    <w:rsid w:val="00EF2AC2"/>
    <w:rsid w:val="00EF2C11"/>
    <w:rsid w:val="00EF3051"/>
    <w:rsid w:val="00EF3057"/>
    <w:rsid w:val="00EF3E6D"/>
    <w:rsid w:val="00EF40A0"/>
    <w:rsid w:val="00EF459B"/>
    <w:rsid w:val="00EF4B2D"/>
    <w:rsid w:val="00EF502E"/>
    <w:rsid w:val="00EF5073"/>
    <w:rsid w:val="00EF52E7"/>
    <w:rsid w:val="00EF5423"/>
    <w:rsid w:val="00EF565C"/>
    <w:rsid w:val="00EF61A2"/>
    <w:rsid w:val="00EF7029"/>
    <w:rsid w:val="00EF70E0"/>
    <w:rsid w:val="00EF747A"/>
    <w:rsid w:val="00EF777C"/>
    <w:rsid w:val="00EF7874"/>
    <w:rsid w:val="00EF7EBD"/>
    <w:rsid w:val="00F00475"/>
    <w:rsid w:val="00F00561"/>
    <w:rsid w:val="00F00591"/>
    <w:rsid w:val="00F00B34"/>
    <w:rsid w:val="00F00D9A"/>
    <w:rsid w:val="00F01647"/>
    <w:rsid w:val="00F01B7B"/>
    <w:rsid w:val="00F01F98"/>
    <w:rsid w:val="00F0270F"/>
    <w:rsid w:val="00F032EC"/>
    <w:rsid w:val="00F03928"/>
    <w:rsid w:val="00F046AF"/>
    <w:rsid w:val="00F04AD7"/>
    <w:rsid w:val="00F04DA8"/>
    <w:rsid w:val="00F04E01"/>
    <w:rsid w:val="00F04F72"/>
    <w:rsid w:val="00F04FE7"/>
    <w:rsid w:val="00F057F3"/>
    <w:rsid w:val="00F058BD"/>
    <w:rsid w:val="00F060CD"/>
    <w:rsid w:val="00F07119"/>
    <w:rsid w:val="00F07861"/>
    <w:rsid w:val="00F07BF8"/>
    <w:rsid w:val="00F07D54"/>
    <w:rsid w:val="00F07E37"/>
    <w:rsid w:val="00F107EF"/>
    <w:rsid w:val="00F10F25"/>
    <w:rsid w:val="00F115CC"/>
    <w:rsid w:val="00F135AE"/>
    <w:rsid w:val="00F137F9"/>
    <w:rsid w:val="00F1468D"/>
    <w:rsid w:val="00F14BDF"/>
    <w:rsid w:val="00F14D95"/>
    <w:rsid w:val="00F14FF8"/>
    <w:rsid w:val="00F162C9"/>
    <w:rsid w:val="00F16BA6"/>
    <w:rsid w:val="00F17096"/>
    <w:rsid w:val="00F175BA"/>
    <w:rsid w:val="00F17A00"/>
    <w:rsid w:val="00F17C9F"/>
    <w:rsid w:val="00F20546"/>
    <w:rsid w:val="00F20A2D"/>
    <w:rsid w:val="00F21A66"/>
    <w:rsid w:val="00F21DBA"/>
    <w:rsid w:val="00F224D5"/>
    <w:rsid w:val="00F22A1B"/>
    <w:rsid w:val="00F22E70"/>
    <w:rsid w:val="00F2353F"/>
    <w:rsid w:val="00F23F6F"/>
    <w:rsid w:val="00F24908"/>
    <w:rsid w:val="00F24C1A"/>
    <w:rsid w:val="00F252E0"/>
    <w:rsid w:val="00F2558C"/>
    <w:rsid w:val="00F25BE5"/>
    <w:rsid w:val="00F25CD3"/>
    <w:rsid w:val="00F25E84"/>
    <w:rsid w:val="00F26949"/>
    <w:rsid w:val="00F26DC6"/>
    <w:rsid w:val="00F2748E"/>
    <w:rsid w:val="00F279DE"/>
    <w:rsid w:val="00F30176"/>
    <w:rsid w:val="00F30384"/>
    <w:rsid w:val="00F30BDD"/>
    <w:rsid w:val="00F3110D"/>
    <w:rsid w:val="00F311EE"/>
    <w:rsid w:val="00F3156F"/>
    <w:rsid w:val="00F3158B"/>
    <w:rsid w:val="00F3158D"/>
    <w:rsid w:val="00F317EA"/>
    <w:rsid w:val="00F31823"/>
    <w:rsid w:val="00F31C16"/>
    <w:rsid w:val="00F31D78"/>
    <w:rsid w:val="00F3205D"/>
    <w:rsid w:val="00F32240"/>
    <w:rsid w:val="00F35729"/>
    <w:rsid w:val="00F3576B"/>
    <w:rsid w:val="00F35F15"/>
    <w:rsid w:val="00F36041"/>
    <w:rsid w:val="00F374FA"/>
    <w:rsid w:val="00F3794F"/>
    <w:rsid w:val="00F400D9"/>
    <w:rsid w:val="00F40F92"/>
    <w:rsid w:val="00F41607"/>
    <w:rsid w:val="00F419B5"/>
    <w:rsid w:val="00F4221E"/>
    <w:rsid w:val="00F42749"/>
    <w:rsid w:val="00F42CFB"/>
    <w:rsid w:val="00F43094"/>
    <w:rsid w:val="00F433B5"/>
    <w:rsid w:val="00F448EB"/>
    <w:rsid w:val="00F44943"/>
    <w:rsid w:val="00F44A5D"/>
    <w:rsid w:val="00F44B7C"/>
    <w:rsid w:val="00F452BE"/>
    <w:rsid w:val="00F454F4"/>
    <w:rsid w:val="00F460C2"/>
    <w:rsid w:val="00F4614B"/>
    <w:rsid w:val="00F465A7"/>
    <w:rsid w:val="00F46616"/>
    <w:rsid w:val="00F474CA"/>
    <w:rsid w:val="00F476ED"/>
    <w:rsid w:val="00F47C0D"/>
    <w:rsid w:val="00F502D0"/>
    <w:rsid w:val="00F51CF9"/>
    <w:rsid w:val="00F52238"/>
    <w:rsid w:val="00F52370"/>
    <w:rsid w:val="00F523E5"/>
    <w:rsid w:val="00F525F0"/>
    <w:rsid w:val="00F53000"/>
    <w:rsid w:val="00F53112"/>
    <w:rsid w:val="00F53439"/>
    <w:rsid w:val="00F537F9"/>
    <w:rsid w:val="00F5437B"/>
    <w:rsid w:val="00F545F5"/>
    <w:rsid w:val="00F54FD1"/>
    <w:rsid w:val="00F5581E"/>
    <w:rsid w:val="00F55AE5"/>
    <w:rsid w:val="00F57FF7"/>
    <w:rsid w:val="00F601B0"/>
    <w:rsid w:val="00F611D3"/>
    <w:rsid w:val="00F61540"/>
    <w:rsid w:val="00F61645"/>
    <w:rsid w:val="00F616EA"/>
    <w:rsid w:val="00F61C44"/>
    <w:rsid w:val="00F62C36"/>
    <w:rsid w:val="00F62D00"/>
    <w:rsid w:val="00F6373D"/>
    <w:rsid w:val="00F63CA8"/>
    <w:rsid w:val="00F64BDA"/>
    <w:rsid w:val="00F64D49"/>
    <w:rsid w:val="00F64E25"/>
    <w:rsid w:val="00F65D4B"/>
    <w:rsid w:val="00F66090"/>
    <w:rsid w:val="00F666A9"/>
    <w:rsid w:val="00F702FD"/>
    <w:rsid w:val="00F70381"/>
    <w:rsid w:val="00F704BE"/>
    <w:rsid w:val="00F70CC6"/>
    <w:rsid w:val="00F7118C"/>
    <w:rsid w:val="00F712B8"/>
    <w:rsid w:val="00F71498"/>
    <w:rsid w:val="00F72050"/>
    <w:rsid w:val="00F72076"/>
    <w:rsid w:val="00F7224F"/>
    <w:rsid w:val="00F724D8"/>
    <w:rsid w:val="00F729F0"/>
    <w:rsid w:val="00F735E9"/>
    <w:rsid w:val="00F73D1D"/>
    <w:rsid w:val="00F73FAE"/>
    <w:rsid w:val="00F74001"/>
    <w:rsid w:val="00F74376"/>
    <w:rsid w:val="00F7446A"/>
    <w:rsid w:val="00F74D63"/>
    <w:rsid w:val="00F7534D"/>
    <w:rsid w:val="00F7558C"/>
    <w:rsid w:val="00F7595C"/>
    <w:rsid w:val="00F76082"/>
    <w:rsid w:val="00F7639A"/>
    <w:rsid w:val="00F778B2"/>
    <w:rsid w:val="00F80094"/>
    <w:rsid w:val="00F803A7"/>
    <w:rsid w:val="00F805E7"/>
    <w:rsid w:val="00F8060B"/>
    <w:rsid w:val="00F80A99"/>
    <w:rsid w:val="00F80ACF"/>
    <w:rsid w:val="00F82128"/>
    <w:rsid w:val="00F82938"/>
    <w:rsid w:val="00F82A68"/>
    <w:rsid w:val="00F82D98"/>
    <w:rsid w:val="00F82FFD"/>
    <w:rsid w:val="00F83A12"/>
    <w:rsid w:val="00F83B10"/>
    <w:rsid w:val="00F83B55"/>
    <w:rsid w:val="00F842A4"/>
    <w:rsid w:val="00F850F5"/>
    <w:rsid w:val="00F85806"/>
    <w:rsid w:val="00F85965"/>
    <w:rsid w:val="00F85B21"/>
    <w:rsid w:val="00F86263"/>
    <w:rsid w:val="00F86831"/>
    <w:rsid w:val="00F86BCD"/>
    <w:rsid w:val="00F87594"/>
    <w:rsid w:val="00F90487"/>
    <w:rsid w:val="00F904D0"/>
    <w:rsid w:val="00F90578"/>
    <w:rsid w:val="00F90C7A"/>
    <w:rsid w:val="00F910E9"/>
    <w:rsid w:val="00F915E7"/>
    <w:rsid w:val="00F917DF"/>
    <w:rsid w:val="00F922B4"/>
    <w:rsid w:val="00F92928"/>
    <w:rsid w:val="00F92A36"/>
    <w:rsid w:val="00F9310A"/>
    <w:rsid w:val="00F938BE"/>
    <w:rsid w:val="00F93C15"/>
    <w:rsid w:val="00F93D29"/>
    <w:rsid w:val="00F94B9D"/>
    <w:rsid w:val="00F95041"/>
    <w:rsid w:val="00F95544"/>
    <w:rsid w:val="00F965DD"/>
    <w:rsid w:val="00F9664F"/>
    <w:rsid w:val="00F96791"/>
    <w:rsid w:val="00F96DF1"/>
    <w:rsid w:val="00FA0DB4"/>
    <w:rsid w:val="00FA20EF"/>
    <w:rsid w:val="00FA2E51"/>
    <w:rsid w:val="00FA335A"/>
    <w:rsid w:val="00FA3663"/>
    <w:rsid w:val="00FA45E6"/>
    <w:rsid w:val="00FA583D"/>
    <w:rsid w:val="00FA73E8"/>
    <w:rsid w:val="00FA76BC"/>
    <w:rsid w:val="00FA77A2"/>
    <w:rsid w:val="00FB0373"/>
    <w:rsid w:val="00FB051B"/>
    <w:rsid w:val="00FB0A85"/>
    <w:rsid w:val="00FB11E0"/>
    <w:rsid w:val="00FB1698"/>
    <w:rsid w:val="00FB18B8"/>
    <w:rsid w:val="00FB2482"/>
    <w:rsid w:val="00FB2F9F"/>
    <w:rsid w:val="00FB3088"/>
    <w:rsid w:val="00FB35C0"/>
    <w:rsid w:val="00FB36AF"/>
    <w:rsid w:val="00FB39A7"/>
    <w:rsid w:val="00FB429F"/>
    <w:rsid w:val="00FB5BD5"/>
    <w:rsid w:val="00FB5F02"/>
    <w:rsid w:val="00FB6679"/>
    <w:rsid w:val="00FB67F9"/>
    <w:rsid w:val="00FB6CB2"/>
    <w:rsid w:val="00FB6D17"/>
    <w:rsid w:val="00FB713D"/>
    <w:rsid w:val="00FC092B"/>
    <w:rsid w:val="00FC09C6"/>
    <w:rsid w:val="00FC0EFB"/>
    <w:rsid w:val="00FC1078"/>
    <w:rsid w:val="00FC1084"/>
    <w:rsid w:val="00FC154E"/>
    <w:rsid w:val="00FC1809"/>
    <w:rsid w:val="00FC19DC"/>
    <w:rsid w:val="00FC1EB8"/>
    <w:rsid w:val="00FC28E8"/>
    <w:rsid w:val="00FC2AE2"/>
    <w:rsid w:val="00FC3AA5"/>
    <w:rsid w:val="00FC3D48"/>
    <w:rsid w:val="00FC3DEE"/>
    <w:rsid w:val="00FC3ECB"/>
    <w:rsid w:val="00FC40AA"/>
    <w:rsid w:val="00FC4430"/>
    <w:rsid w:val="00FC45D7"/>
    <w:rsid w:val="00FC4674"/>
    <w:rsid w:val="00FC47F9"/>
    <w:rsid w:val="00FC4A49"/>
    <w:rsid w:val="00FC4A6C"/>
    <w:rsid w:val="00FC4BDB"/>
    <w:rsid w:val="00FC4CB5"/>
    <w:rsid w:val="00FC50F9"/>
    <w:rsid w:val="00FC5851"/>
    <w:rsid w:val="00FC58E1"/>
    <w:rsid w:val="00FC593C"/>
    <w:rsid w:val="00FC5E80"/>
    <w:rsid w:val="00FC672E"/>
    <w:rsid w:val="00FC6821"/>
    <w:rsid w:val="00FC6D41"/>
    <w:rsid w:val="00FC769E"/>
    <w:rsid w:val="00FD02DE"/>
    <w:rsid w:val="00FD0491"/>
    <w:rsid w:val="00FD0CB0"/>
    <w:rsid w:val="00FD0D8D"/>
    <w:rsid w:val="00FD163E"/>
    <w:rsid w:val="00FD1F55"/>
    <w:rsid w:val="00FD223F"/>
    <w:rsid w:val="00FD2A56"/>
    <w:rsid w:val="00FD2D41"/>
    <w:rsid w:val="00FD345A"/>
    <w:rsid w:val="00FD3475"/>
    <w:rsid w:val="00FD3AAD"/>
    <w:rsid w:val="00FD3B8F"/>
    <w:rsid w:val="00FD3CEF"/>
    <w:rsid w:val="00FD3FE3"/>
    <w:rsid w:val="00FD41F6"/>
    <w:rsid w:val="00FD4BB4"/>
    <w:rsid w:val="00FD5781"/>
    <w:rsid w:val="00FD5EE4"/>
    <w:rsid w:val="00FD5FC4"/>
    <w:rsid w:val="00FD69C0"/>
    <w:rsid w:val="00FD6C7E"/>
    <w:rsid w:val="00FD75ED"/>
    <w:rsid w:val="00FD7677"/>
    <w:rsid w:val="00FD7CB7"/>
    <w:rsid w:val="00FD7E69"/>
    <w:rsid w:val="00FE0103"/>
    <w:rsid w:val="00FE03C3"/>
    <w:rsid w:val="00FE0C29"/>
    <w:rsid w:val="00FE1A9E"/>
    <w:rsid w:val="00FE24D5"/>
    <w:rsid w:val="00FE34C2"/>
    <w:rsid w:val="00FE3629"/>
    <w:rsid w:val="00FE3EA7"/>
    <w:rsid w:val="00FE3F44"/>
    <w:rsid w:val="00FE4044"/>
    <w:rsid w:val="00FE42AD"/>
    <w:rsid w:val="00FE4355"/>
    <w:rsid w:val="00FE4F12"/>
    <w:rsid w:val="00FE56AF"/>
    <w:rsid w:val="00FE57A4"/>
    <w:rsid w:val="00FE57A9"/>
    <w:rsid w:val="00FE5AF1"/>
    <w:rsid w:val="00FE5BD4"/>
    <w:rsid w:val="00FE64C4"/>
    <w:rsid w:val="00FE6CC8"/>
    <w:rsid w:val="00FE6F69"/>
    <w:rsid w:val="00FE76DA"/>
    <w:rsid w:val="00FE7878"/>
    <w:rsid w:val="00FE7AF4"/>
    <w:rsid w:val="00FE7B87"/>
    <w:rsid w:val="00FF0525"/>
    <w:rsid w:val="00FF05EB"/>
    <w:rsid w:val="00FF08AD"/>
    <w:rsid w:val="00FF0EDA"/>
    <w:rsid w:val="00FF1D9A"/>
    <w:rsid w:val="00FF2060"/>
    <w:rsid w:val="00FF377B"/>
    <w:rsid w:val="00FF40AC"/>
    <w:rsid w:val="00FF41EB"/>
    <w:rsid w:val="00FF421B"/>
    <w:rsid w:val="00FF468A"/>
    <w:rsid w:val="00FF4A5A"/>
    <w:rsid w:val="00FF4B7E"/>
    <w:rsid w:val="00FF4EB2"/>
    <w:rsid w:val="00FF52DD"/>
    <w:rsid w:val="00FF57AC"/>
    <w:rsid w:val="00FF6016"/>
    <w:rsid w:val="00FF62AC"/>
    <w:rsid w:val="00FF694C"/>
    <w:rsid w:val="00FF6C42"/>
    <w:rsid w:val="00FF7270"/>
    <w:rsid w:val="00FF76E9"/>
    <w:rsid w:val="00FF7F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colormenu v:ext="edit" fill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634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61064"/>
    <w:pPr>
      <w:tabs>
        <w:tab w:val="center" w:pos="4252"/>
        <w:tab w:val="right" w:pos="8504"/>
      </w:tabs>
      <w:snapToGrid w:val="0"/>
    </w:pPr>
  </w:style>
  <w:style w:type="character" w:customStyle="1" w:styleId="a4">
    <w:name w:val="ヘッダー (文字)"/>
    <w:basedOn w:val="a0"/>
    <w:link w:val="a3"/>
    <w:uiPriority w:val="99"/>
    <w:semiHidden/>
    <w:rsid w:val="00761064"/>
  </w:style>
  <w:style w:type="paragraph" w:styleId="a5">
    <w:name w:val="footer"/>
    <w:basedOn w:val="a"/>
    <w:link w:val="a6"/>
    <w:uiPriority w:val="99"/>
    <w:unhideWhenUsed/>
    <w:rsid w:val="00761064"/>
    <w:pPr>
      <w:tabs>
        <w:tab w:val="center" w:pos="4252"/>
        <w:tab w:val="right" w:pos="8504"/>
      </w:tabs>
      <w:snapToGrid w:val="0"/>
    </w:pPr>
  </w:style>
  <w:style w:type="character" w:customStyle="1" w:styleId="a6">
    <w:name w:val="フッター (文字)"/>
    <w:basedOn w:val="a0"/>
    <w:link w:val="a5"/>
    <w:uiPriority w:val="99"/>
    <w:rsid w:val="00761064"/>
  </w:style>
  <w:style w:type="table" w:styleId="a7">
    <w:name w:val="Table Grid"/>
    <w:basedOn w:val="a1"/>
    <w:uiPriority w:val="59"/>
    <w:rsid w:val="009077D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eader" Target="header4.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CEC43A64.dotm</Template>
  <TotalTime>0</TotalTime>
  <Pages>2</Pages>
  <Words>314</Words>
  <Characters>1796</Characters>
  <Application>Microsoft Office Word</Application>
  <DocSecurity>0</DocSecurity>
  <Lines>14</Lines>
  <Paragraphs>4</Paragraphs>
  <ScaleCrop>false</ScaleCrop>
  <Company/>
  <LinksUpToDate>false</LinksUpToDate>
  <CharactersWithSpaces>2106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2015-07-31T05:54:00Z</dcterms:created>
  <dcterms:modified xsi:type="dcterms:W3CDTF">2017-04-04T00:32:00Z</dcterms:modified>
</cp:coreProperties>
</file>